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0895" w:rsidRDefault="00C00895"/>
    <w:p w:rsidR="00C3736A" w:rsidRDefault="00C3736A" w:rsidP="00C3736A"/>
    <w:p w:rsidR="00C3736A" w:rsidRDefault="00C27207" w:rsidP="00C3736A">
      <w:pPr>
        <w:jc w:val="center"/>
      </w:pPr>
      <w:r>
        <w:rPr>
          <w:noProof/>
        </w:rPr>
        <w:drawing>
          <wp:inline distT="0" distB="0" distL="0" distR="0">
            <wp:extent cx="5761549" cy="532738"/>
            <wp:effectExtent l="19050" t="0" r="0" b="0"/>
            <wp:docPr id="2" name="Bildobjekt 1" descr="Broberg svart-gul 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oberg svart-gul cmyk.jpg"/>
                    <pic:cNvPicPr/>
                  </pic:nvPicPr>
                  <pic:blipFill>
                    <a:blip r:embed="rId5" cstate="print"/>
                    <a:srcRect b="72428"/>
                    <a:stretch>
                      <a:fillRect/>
                    </a:stretch>
                  </pic:blipFill>
                  <pic:spPr>
                    <a:xfrm>
                      <a:off x="0" y="0"/>
                      <a:ext cx="5761549" cy="532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36A" w:rsidRDefault="00C3736A" w:rsidP="00C3736A"/>
    <w:p w:rsidR="004A3881" w:rsidRDefault="004A3881" w:rsidP="00C3736A">
      <w:pPr>
        <w:rPr>
          <w:b/>
        </w:rPr>
      </w:pPr>
    </w:p>
    <w:p w:rsidR="00292084" w:rsidRPr="000B62DA" w:rsidRDefault="008A6FF9" w:rsidP="000B62DA">
      <w:pPr>
        <w:autoSpaceDE w:val="0"/>
        <w:autoSpaceDN w:val="0"/>
        <w:adjustRightInd w:val="0"/>
        <w:jc w:val="center"/>
        <w:rPr>
          <w:rFonts w:ascii="TT9Eo00" w:eastAsiaTheme="minorHAnsi" w:hAnsi="TT9Eo00" w:cs="TT9Eo00"/>
          <w:b/>
          <w:sz w:val="36"/>
          <w:szCs w:val="36"/>
          <w:lang w:eastAsia="en-US"/>
        </w:rPr>
      </w:pPr>
      <w:r>
        <w:rPr>
          <w:rFonts w:ascii="TT9Eo00" w:eastAsiaTheme="minorHAnsi" w:hAnsi="TT9Eo00" w:cs="TT9Eo00"/>
          <w:b/>
          <w:sz w:val="36"/>
          <w:szCs w:val="36"/>
          <w:lang w:eastAsia="en-US"/>
        </w:rPr>
        <w:t xml:space="preserve">Elitserien </w:t>
      </w:r>
      <w:r w:rsidR="00112272">
        <w:rPr>
          <w:rFonts w:ascii="TT9Eo00" w:eastAsiaTheme="minorHAnsi" w:hAnsi="TT9Eo00" w:cs="TT9Eo00"/>
          <w:b/>
          <w:sz w:val="36"/>
          <w:szCs w:val="36"/>
          <w:lang w:eastAsia="en-US"/>
        </w:rPr>
        <w:t>201</w:t>
      </w:r>
      <w:r w:rsidR="000F6DE0">
        <w:rPr>
          <w:rFonts w:ascii="TT9Eo00" w:eastAsiaTheme="minorHAnsi" w:hAnsi="TT9Eo00" w:cs="TT9Eo00"/>
          <w:b/>
          <w:sz w:val="36"/>
          <w:szCs w:val="36"/>
          <w:lang w:eastAsia="en-US"/>
        </w:rPr>
        <w:t>7/2018</w:t>
      </w:r>
    </w:p>
    <w:p w:rsidR="00292084" w:rsidRPr="002C1A3D" w:rsidRDefault="00292084" w:rsidP="00292084">
      <w:pPr>
        <w:autoSpaceDE w:val="0"/>
        <w:autoSpaceDN w:val="0"/>
        <w:adjustRightInd w:val="0"/>
        <w:rPr>
          <w:rFonts w:ascii="TT9Eo00" w:eastAsiaTheme="minorHAnsi" w:hAnsi="TT9Eo00" w:cs="TT9Eo00"/>
          <w:b/>
          <w:sz w:val="28"/>
          <w:szCs w:val="28"/>
          <w:lang w:eastAsia="en-US"/>
        </w:rPr>
      </w:pPr>
    </w:p>
    <w:p w:rsidR="00292084" w:rsidRPr="002C1A3D" w:rsidRDefault="00292084" w:rsidP="00292084">
      <w:pPr>
        <w:autoSpaceDE w:val="0"/>
        <w:autoSpaceDN w:val="0"/>
        <w:adjustRightInd w:val="0"/>
        <w:rPr>
          <w:rFonts w:ascii="TT9Eo00" w:eastAsiaTheme="minorHAnsi" w:hAnsi="TT9Eo00" w:cs="TT9Eo00"/>
          <w:b/>
          <w:sz w:val="28"/>
          <w:szCs w:val="28"/>
          <w:lang w:eastAsia="en-US"/>
        </w:rPr>
      </w:pPr>
    </w:p>
    <w:p w:rsidR="00292084" w:rsidRDefault="000F6DE0" w:rsidP="00292084">
      <w:pPr>
        <w:autoSpaceDE w:val="0"/>
        <w:autoSpaceDN w:val="0"/>
        <w:adjustRightInd w:val="0"/>
        <w:rPr>
          <w:rFonts w:ascii="TTA0o00" w:eastAsiaTheme="minorHAnsi" w:hAnsi="TTA0o00" w:cs="TTA0o00"/>
          <w:b/>
          <w:sz w:val="32"/>
          <w:szCs w:val="32"/>
          <w:lang w:eastAsia="en-US"/>
        </w:rPr>
      </w:pPr>
      <w:r>
        <w:rPr>
          <w:rFonts w:ascii="TTA0o00" w:eastAsiaTheme="minorHAnsi" w:hAnsi="TTA0o00" w:cs="TTA0o00"/>
          <w:b/>
          <w:sz w:val="32"/>
          <w:szCs w:val="32"/>
          <w:lang w:eastAsia="en-US"/>
        </w:rPr>
        <w:t>2017-10-27</w:t>
      </w:r>
      <w:r w:rsidR="00150A93" w:rsidRPr="00AB4CD8">
        <w:rPr>
          <w:rFonts w:ascii="TTA0o00" w:eastAsiaTheme="minorHAnsi" w:hAnsi="TTA0o00" w:cs="TTA0o00"/>
          <w:b/>
          <w:sz w:val="32"/>
          <w:szCs w:val="32"/>
          <w:lang w:eastAsia="en-US"/>
        </w:rPr>
        <w:t xml:space="preserve"> </w:t>
      </w:r>
      <w:proofErr w:type="spellStart"/>
      <w:r w:rsidR="00150A93" w:rsidRPr="00AB4CD8">
        <w:rPr>
          <w:rFonts w:ascii="TTA0o00" w:eastAsiaTheme="minorHAnsi" w:hAnsi="TTA0o00" w:cs="TTA0o00"/>
          <w:b/>
          <w:sz w:val="32"/>
          <w:szCs w:val="32"/>
          <w:lang w:eastAsia="en-US"/>
        </w:rPr>
        <w:t>Fre</w:t>
      </w:r>
      <w:proofErr w:type="spellEnd"/>
      <w:r w:rsidR="00F00CF6" w:rsidRPr="00AB4CD8">
        <w:rPr>
          <w:rFonts w:ascii="TTA0o00" w:eastAsiaTheme="minorHAnsi" w:hAnsi="TTA0o00" w:cs="TTA0o00"/>
          <w:b/>
          <w:sz w:val="32"/>
          <w:szCs w:val="32"/>
          <w:lang w:eastAsia="en-US"/>
        </w:rPr>
        <w:tab/>
        <w:t xml:space="preserve"> </w:t>
      </w:r>
      <w:r w:rsidR="000D3C16">
        <w:rPr>
          <w:rFonts w:ascii="TTA0o00" w:eastAsiaTheme="minorHAnsi" w:hAnsi="TTA0o00" w:cs="TTA0o00"/>
          <w:b/>
          <w:sz w:val="32"/>
          <w:szCs w:val="32"/>
          <w:lang w:eastAsia="en-US"/>
        </w:rPr>
        <w:t>19</w:t>
      </w:r>
      <w:r w:rsidR="00F00CF6" w:rsidRPr="00AB4CD8">
        <w:rPr>
          <w:rFonts w:ascii="TTA0o00" w:eastAsiaTheme="minorHAnsi" w:hAnsi="TTA0o00" w:cs="TTA0o00"/>
          <w:b/>
          <w:sz w:val="32"/>
          <w:szCs w:val="32"/>
          <w:lang w:eastAsia="en-US"/>
        </w:rPr>
        <w:t>:00</w:t>
      </w:r>
      <w:r w:rsidR="00F00CF6" w:rsidRPr="00AB4CD8">
        <w:rPr>
          <w:rFonts w:ascii="TTA0o00" w:eastAsiaTheme="minorHAnsi" w:hAnsi="TTA0o00" w:cs="TTA0o00"/>
          <w:b/>
          <w:sz w:val="32"/>
          <w:szCs w:val="32"/>
          <w:lang w:eastAsia="en-US"/>
        </w:rPr>
        <w:tab/>
      </w:r>
      <w:r w:rsidR="008A6FF9" w:rsidRPr="00AB4CD8">
        <w:rPr>
          <w:rFonts w:ascii="TTA0o00" w:eastAsiaTheme="minorHAnsi" w:hAnsi="TTA0o00" w:cs="TTA0o00"/>
          <w:b/>
          <w:sz w:val="32"/>
          <w:szCs w:val="32"/>
          <w:lang w:eastAsia="en-US"/>
        </w:rPr>
        <w:t>Broberg/</w:t>
      </w:r>
      <w:proofErr w:type="spellStart"/>
      <w:r w:rsidR="008A6FF9" w:rsidRPr="00AB4CD8">
        <w:rPr>
          <w:rFonts w:ascii="TTA0o00" w:eastAsiaTheme="minorHAnsi" w:hAnsi="TTA0o00" w:cs="TTA0o00"/>
          <w:b/>
          <w:sz w:val="32"/>
          <w:szCs w:val="32"/>
          <w:lang w:eastAsia="en-US"/>
        </w:rPr>
        <w:t>Söd</w:t>
      </w:r>
      <w:proofErr w:type="spellEnd"/>
      <w:r w:rsidR="008A6FF9" w:rsidRPr="00AB4CD8">
        <w:rPr>
          <w:rFonts w:ascii="TTA0o00" w:eastAsiaTheme="minorHAnsi" w:hAnsi="TTA0o00" w:cs="TTA0o00"/>
          <w:b/>
          <w:sz w:val="32"/>
          <w:szCs w:val="32"/>
          <w:lang w:eastAsia="en-US"/>
        </w:rPr>
        <w:t>.</w:t>
      </w:r>
      <w:r>
        <w:rPr>
          <w:rFonts w:ascii="TTA0o00" w:eastAsiaTheme="minorHAnsi" w:hAnsi="TTA0o00" w:cs="TTA0o00"/>
          <w:b/>
          <w:sz w:val="32"/>
          <w:szCs w:val="32"/>
          <w:lang w:eastAsia="en-US"/>
        </w:rPr>
        <w:tab/>
      </w:r>
      <w:r w:rsidRPr="000F6DE0">
        <w:rPr>
          <w:rFonts w:ascii="TTA0o00" w:eastAsiaTheme="minorHAnsi" w:hAnsi="TTA0o00" w:cs="TTA0o00"/>
          <w:sz w:val="32"/>
          <w:szCs w:val="32"/>
          <w:lang w:eastAsia="en-US"/>
        </w:rPr>
        <w:t>TB Västerås</w:t>
      </w:r>
    </w:p>
    <w:p w:rsidR="00686C8E" w:rsidRPr="00AB4CD8" w:rsidRDefault="000F6DE0" w:rsidP="00292084">
      <w:pPr>
        <w:autoSpaceDE w:val="0"/>
        <w:autoSpaceDN w:val="0"/>
        <w:adjustRightInd w:val="0"/>
        <w:rPr>
          <w:rFonts w:ascii="TTA0o00" w:eastAsiaTheme="minorHAnsi" w:hAnsi="TTA0o00" w:cs="TTA0o00"/>
          <w:b/>
          <w:sz w:val="32"/>
          <w:szCs w:val="32"/>
          <w:lang w:eastAsia="en-US"/>
        </w:rPr>
      </w:pPr>
      <w:r>
        <w:rPr>
          <w:rFonts w:ascii="TTA0o00" w:eastAsiaTheme="minorHAnsi" w:hAnsi="TTA0o00" w:cs="TTA0o00"/>
          <w:b/>
          <w:sz w:val="32"/>
          <w:szCs w:val="32"/>
          <w:lang w:eastAsia="en-US"/>
        </w:rPr>
        <w:t xml:space="preserve">2017-10-31 </w:t>
      </w:r>
      <w:proofErr w:type="spellStart"/>
      <w:r>
        <w:rPr>
          <w:rFonts w:ascii="TTA0o00" w:eastAsiaTheme="minorHAnsi" w:hAnsi="TTA0o00" w:cs="TTA0o00"/>
          <w:b/>
          <w:sz w:val="32"/>
          <w:szCs w:val="32"/>
          <w:lang w:eastAsia="en-US"/>
        </w:rPr>
        <w:t>Ti</w:t>
      </w:r>
      <w:r w:rsidR="00BE4830">
        <w:rPr>
          <w:rFonts w:ascii="TTA0o00" w:eastAsiaTheme="minorHAnsi" w:hAnsi="TTA0o00" w:cs="TTA0o00"/>
          <w:b/>
          <w:sz w:val="32"/>
          <w:szCs w:val="32"/>
          <w:lang w:eastAsia="en-US"/>
        </w:rPr>
        <w:t>s</w:t>
      </w:r>
      <w:proofErr w:type="spellEnd"/>
      <w:r w:rsidR="00BE4830">
        <w:rPr>
          <w:rFonts w:ascii="TTA0o00" w:eastAsiaTheme="minorHAnsi" w:hAnsi="TTA0o00" w:cs="TTA0o00"/>
          <w:b/>
          <w:sz w:val="32"/>
          <w:szCs w:val="32"/>
          <w:lang w:eastAsia="en-US"/>
        </w:rPr>
        <w:tab/>
        <w:t xml:space="preserve"> 19:00</w:t>
      </w:r>
      <w:r w:rsidR="00BE4830">
        <w:rPr>
          <w:rFonts w:ascii="TTA0o00" w:eastAsiaTheme="minorHAnsi" w:hAnsi="TTA0o00" w:cs="TTA0o00"/>
          <w:b/>
          <w:sz w:val="32"/>
          <w:szCs w:val="32"/>
          <w:lang w:eastAsia="en-US"/>
        </w:rPr>
        <w:tab/>
      </w:r>
      <w:r>
        <w:rPr>
          <w:rFonts w:ascii="TTA0o00" w:eastAsiaTheme="minorHAnsi" w:hAnsi="TTA0o00" w:cs="TTA0o00"/>
          <w:sz w:val="32"/>
          <w:szCs w:val="32"/>
          <w:lang w:eastAsia="en-US"/>
        </w:rPr>
        <w:t>Edsbyns IF</w:t>
      </w:r>
      <w:r w:rsidR="00BE4830">
        <w:rPr>
          <w:rFonts w:ascii="TTA0o00" w:eastAsiaTheme="minorHAnsi" w:hAnsi="TTA0o00" w:cs="TTA0o00"/>
          <w:b/>
          <w:sz w:val="32"/>
          <w:szCs w:val="32"/>
          <w:lang w:eastAsia="en-US"/>
        </w:rPr>
        <w:tab/>
        <w:t>Broberg/</w:t>
      </w:r>
      <w:proofErr w:type="spellStart"/>
      <w:r w:rsidR="00BE4830">
        <w:rPr>
          <w:rFonts w:ascii="TTA0o00" w:eastAsiaTheme="minorHAnsi" w:hAnsi="TTA0o00" w:cs="TTA0o00"/>
          <w:b/>
          <w:sz w:val="32"/>
          <w:szCs w:val="32"/>
          <w:lang w:eastAsia="en-US"/>
        </w:rPr>
        <w:t>Söd</w:t>
      </w:r>
      <w:proofErr w:type="spellEnd"/>
      <w:r w:rsidR="00BE4830">
        <w:rPr>
          <w:rFonts w:ascii="TTA0o00" w:eastAsiaTheme="minorHAnsi" w:hAnsi="TTA0o00" w:cs="TTA0o00"/>
          <w:b/>
          <w:sz w:val="32"/>
          <w:szCs w:val="32"/>
          <w:lang w:eastAsia="en-US"/>
        </w:rPr>
        <w:t>.</w:t>
      </w:r>
    </w:p>
    <w:p w:rsidR="00F00CF6" w:rsidRPr="00190BCA" w:rsidRDefault="000F6DE0" w:rsidP="00292084">
      <w:pPr>
        <w:autoSpaceDE w:val="0"/>
        <w:autoSpaceDN w:val="0"/>
        <w:adjustRightInd w:val="0"/>
        <w:rPr>
          <w:rFonts w:ascii="TTA0o00" w:eastAsiaTheme="minorHAnsi" w:hAnsi="TTA0o00" w:cs="TTA0o00"/>
          <w:b/>
          <w:sz w:val="32"/>
          <w:szCs w:val="32"/>
          <w:lang w:eastAsia="en-US"/>
        </w:rPr>
      </w:pPr>
      <w:r>
        <w:rPr>
          <w:rFonts w:ascii="TTA0o00" w:eastAsiaTheme="minorHAnsi" w:hAnsi="TTA0o00" w:cs="TTA0o00"/>
          <w:b/>
          <w:sz w:val="32"/>
          <w:szCs w:val="32"/>
          <w:lang w:eastAsia="en-US"/>
        </w:rPr>
        <w:t>2017-11-03</w:t>
      </w:r>
      <w:r w:rsidR="00BE4830">
        <w:rPr>
          <w:rFonts w:ascii="TTA0o00" w:eastAsiaTheme="minorHAnsi" w:hAnsi="TTA0o00" w:cs="TTA0o00"/>
          <w:b/>
          <w:sz w:val="32"/>
          <w:szCs w:val="32"/>
          <w:lang w:eastAsia="en-US"/>
        </w:rPr>
        <w:t xml:space="preserve"> </w:t>
      </w:r>
      <w:proofErr w:type="spellStart"/>
      <w:r w:rsidR="00BE4830">
        <w:rPr>
          <w:rFonts w:ascii="TTA0o00" w:eastAsiaTheme="minorHAnsi" w:hAnsi="TTA0o00" w:cs="TTA0o00"/>
          <w:b/>
          <w:sz w:val="32"/>
          <w:szCs w:val="32"/>
          <w:lang w:eastAsia="en-US"/>
        </w:rPr>
        <w:t>Fre</w:t>
      </w:r>
      <w:proofErr w:type="spellEnd"/>
      <w:r w:rsidR="00F00CF6" w:rsidRPr="00190BCA">
        <w:rPr>
          <w:rFonts w:ascii="TTA0o00" w:eastAsiaTheme="minorHAnsi" w:hAnsi="TTA0o00" w:cs="TTA0o00"/>
          <w:b/>
          <w:sz w:val="32"/>
          <w:szCs w:val="32"/>
          <w:lang w:eastAsia="en-US"/>
        </w:rPr>
        <w:tab/>
      </w:r>
      <w:r w:rsidR="000D3C16">
        <w:rPr>
          <w:rFonts w:ascii="TTA0o00" w:eastAsiaTheme="minorHAnsi" w:hAnsi="TTA0o00" w:cs="TTA0o00"/>
          <w:b/>
          <w:sz w:val="32"/>
          <w:szCs w:val="32"/>
          <w:lang w:eastAsia="en-US"/>
        </w:rPr>
        <w:t xml:space="preserve"> 19</w:t>
      </w:r>
      <w:r w:rsidR="00823007">
        <w:rPr>
          <w:rFonts w:ascii="TTA0o00" w:eastAsiaTheme="minorHAnsi" w:hAnsi="TTA0o00" w:cs="TTA0o00"/>
          <w:b/>
          <w:sz w:val="32"/>
          <w:szCs w:val="32"/>
          <w:lang w:eastAsia="en-US"/>
        </w:rPr>
        <w:t>:00</w:t>
      </w:r>
      <w:r w:rsidR="00F00CF6" w:rsidRPr="00190BCA">
        <w:rPr>
          <w:rFonts w:ascii="TTA0o00" w:eastAsiaTheme="minorHAnsi" w:hAnsi="TTA0o00" w:cs="TTA0o00"/>
          <w:b/>
          <w:sz w:val="32"/>
          <w:szCs w:val="32"/>
          <w:lang w:eastAsia="en-US"/>
        </w:rPr>
        <w:tab/>
      </w:r>
      <w:r w:rsidRPr="000F6DE0">
        <w:rPr>
          <w:rFonts w:ascii="TTA0o00" w:eastAsiaTheme="minorHAnsi" w:hAnsi="TTA0o00" w:cs="TTA0o00"/>
          <w:sz w:val="32"/>
          <w:szCs w:val="32"/>
          <w:lang w:eastAsia="en-US"/>
        </w:rPr>
        <w:t>Bollnäs GIF</w:t>
      </w:r>
      <w:r>
        <w:rPr>
          <w:rFonts w:ascii="TTA0o00" w:eastAsiaTheme="minorHAnsi" w:hAnsi="TTA0o00" w:cs="TTA0o00"/>
          <w:b/>
          <w:sz w:val="32"/>
          <w:szCs w:val="32"/>
          <w:lang w:eastAsia="en-US"/>
        </w:rPr>
        <w:tab/>
      </w:r>
      <w:r w:rsidR="002C1A3D" w:rsidRPr="00190BCA">
        <w:rPr>
          <w:rFonts w:ascii="TTA0o00" w:eastAsiaTheme="minorHAnsi" w:hAnsi="TTA0o00" w:cs="TTA0o00"/>
          <w:b/>
          <w:sz w:val="32"/>
          <w:szCs w:val="32"/>
          <w:lang w:eastAsia="en-US"/>
        </w:rPr>
        <w:t>Broberg/</w:t>
      </w:r>
      <w:proofErr w:type="spellStart"/>
      <w:r w:rsidR="002C1A3D" w:rsidRPr="00190BCA">
        <w:rPr>
          <w:rFonts w:ascii="TTA0o00" w:eastAsiaTheme="minorHAnsi" w:hAnsi="TTA0o00" w:cs="TTA0o00"/>
          <w:b/>
          <w:sz w:val="32"/>
          <w:szCs w:val="32"/>
          <w:lang w:eastAsia="en-US"/>
        </w:rPr>
        <w:t>Söd</w:t>
      </w:r>
      <w:proofErr w:type="spellEnd"/>
      <w:r w:rsidR="002C1A3D" w:rsidRPr="00190BCA">
        <w:rPr>
          <w:rFonts w:ascii="TTA0o00" w:eastAsiaTheme="minorHAnsi" w:hAnsi="TTA0o00" w:cs="TTA0o00"/>
          <w:b/>
          <w:sz w:val="32"/>
          <w:szCs w:val="32"/>
          <w:lang w:eastAsia="en-US"/>
        </w:rPr>
        <w:t>.</w:t>
      </w:r>
      <w:r w:rsidR="00292084" w:rsidRPr="00190BCA">
        <w:rPr>
          <w:rFonts w:ascii="TTA0o00" w:eastAsiaTheme="minorHAnsi" w:hAnsi="TTA0o00" w:cs="TTA0o00"/>
          <w:b/>
          <w:sz w:val="32"/>
          <w:szCs w:val="32"/>
          <w:lang w:eastAsia="en-US"/>
        </w:rPr>
        <w:t xml:space="preserve"> </w:t>
      </w:r>
    </w:p>
    <w:p w:rsidR="00292084" w:rsidRPr="000F6DE0" w:rsidRDefault="000F6DE0" w:rsidP="00292084">
      <w:pPr>
        <w:autoSpaceDE w:val="0"/>
        <w:autoSpaceDN w:val="0"/>
        <w:adjustRightInd w:val="0"/>
        <w:rPr>
          <w:rFonts w:ascii="TTA0o00" w:eastAsiaTheme="minorHAnsi" w:hAnsi="TTA0o00" w:cs="TTA0o00"/>
          <w:sz w:val="32"/>
          <w:szCs w:val="32"/>
          <w:lang w:eastAsia="en-US"/>
        </w:rPr>
      </w:pPr>
      <w:r>
        <w:rPr>
          <w:rFonts w:ascii="TTA0o00" w:eastAsiaTheme="minorHAnsi" w:hAnsi="TTA0o00" w:cs="TTA0o00"/>
          <w:b/>
          <w:sz w:val="32"/>
          <w:szCs w:val="32"/>
          <w:lang w:eastAsia="en-US"/>
        </w:rPr>
        <w:t xml:space="preserve">2017-11-05 </w:t>
      </w:r>
      <w:proofErr w:type="gramStart"/>
      <w:r>
        <w:rPr>
          <w:rFonts w:ascii="TTA0o00" w:eastAsiaTheme="minorHAnsi" w:hAnsi="TTA0o00" w:cs="TTA0o00"/>
          <w:b/>
          <w:sz w:val="32"/>
          <w:szCs w:val="32"/>
          <w:lang w:eastAsia="en-US"/>
        </w:rPr>
        <w:t>Sön</w:t>
      </w:r>
      <w:proofErr w:type="gramEnd"/>
      <w:r>
        <w:rPr>
          <w:rFonts w:ascii="TTA0o00" w:eastAsiaTheme="minorHAnsi" w:hAnsi="TTA0o00" w:cs="TTA0o00"/>
          <w:b/>
          <w:sz w:val="32"/>
          <w:szCs w:val="32"/>
          <w:lang w:eastAsia="en-US"/>
        </w:rPr>
        <w:tab/>
        <w:t xml:space="preserve"> </w:t>
      </w:r>
      <w:r w:rsidR="00F44DDB">
        <w:rPr>
          <w:rFonts w:ascii="TTA0o00" w:eastAsiaTheme="minorHAnsi" w:hAnsi="TTA0o00" w:cs="TTA0o00"/>
          <w:b/>
          <w:sz w:val="32"/>
          <w:szCs w:val="32"/>
          <w:lang w:eastAsia="en-US"/>
        </w:rPr>
        <w:t>15</w:t>
      </w:r>
      <w:r w:rsidR="005F15F8">
        <w:rPr>
          <w:rFonts w:ascii="TTA0o00" w:eastAsiaTheme="minorHAnsi" w:hAnsi="TTA0o00" w:cs="TTA0o00"/>
          <w:b/>
          <w:sz w:val="32"/>
          <w:szCs w:val="32"/>
          <w:lang w:eastAsia="en-US"/>
        </w:rPr>
        <w:t>:00</w:t>
      </w:r>
      <w:r w:rsidR="00F00CF6" w:rsidRPr="000F6DE0">
        <w:rPr>
          <w:rFonts w:ascii="TTA0o00" w:eastAsiaTheme="minorHAnsi" w:hAnsi="TTA0o00" w:cs="TTA0o00"/>
          <w:b/>
          <w:sz w:val="32"/>
          <w:szCs w:val="32"/>
          <w:lang w:eastAsia="en-US"/>
        </w:rPr>
        <w:tab/>
      </w:r>
      <w:r w:rsidR="00190BCA" w:rsidRPr="000F6DE0">
        <w:rPr>
          <w:rFonts w:ascii="TTA0o00" w:eastAsiaTheme="minorHAnsi" w:hAnsi="TTA0o00" w:cs="TTA0o00"/>
          <w:b/>
          <w:sz w:val="32"/>
          <w:szCs w:val="32"/>
          <w:lang w:eastAsia="en-US"/>
        </w:rPr>
        <w:t>Broberg/</w:t>
      </w:r>
      <w:proofErr w:type="spellStart"/>
      <w:r w:rsidR="00190BCA" w:rsidRPr="000F6DE0">
        <w:rPr>
          <w:rFonts w:ascii="TTA0o00" w:eastAsiaTheme="minorHAnsi" w:hAnsi="TTA0o00" w:cs="TTA0o00"/>
          <w:b/>
          <w:sz w:val="32"/>
          <w:szCs w:val="32"/>
          <w:lang w:eastAsia="en-US"/>
        </w:rPr>
        <w:t>Söd</w:t>
      </w:r>
      <w:proofErr w:type="spellEnd"/>
      <w:r w:rsidR="00190BCA" w:rsidRPr="000F6DE0">
        <w:rPr>
          <w:rFonts w:ascii="TTA0o00" w:eastAsiaTheme="minorHAnsi" w:hAnsi="TTA0o00" w:cs="TTA0o00"/>
          <w:b/>
          <w:sz w:val="32"/>
          <w:szCs w:val="32"/>
          <w:lang w:eastAsia="en-US"/>
        </w:rPr>
        <w:t>.</w:t>
      </w:r>
      <w:r>
        <w:rPr>
          <w:rFonts w:ascii="TTA0o00" w:eastAsiaTheme="minorHAnsi" w:hAnsi="TTA0o00" w:cs="TTA0o00"/>
          <w:sz w:val="32"/>
          <w:szCs w:val="32"/>
          <w:lang w:eastAsia="en-US"/>
        </w:rPr>
        <w:tab/>
        <w:t>IFK Motala</w:t>
      </w:r>
    </w:p>
    <w:p w:rsidR="00A81DF8" w:rsidRPr="00F2630A" w:rsidRDefault="000F6DE0" w:rsidP="00A81DF8">
      <w:pPr>
        <w:autoSpaceDE w:val="0"/>
        <w:autoSpaceDN w:val="0"/>
        <w:adjustRightInd w:val="0"/>
        <w:rPr>
          <w:rFonts w:ascii="TTA0o00" w:eastAsiaTheme="minorHAnsi" w:hAnsi="TTA0o00" w:cs="TTA0o00"/>
          <w:sz w:val="32"/>
          <w:szCs w:val="32"/>
          <w:lang w:eastAsia="en-US"/>
        </w:rPr>
      </w:pPr>
      <w:r>
        <w:rPr>
          <w:rFonts w:ascii="TTA0o00" w:eastAsiaTheme="minorHAnsi" w:hAnsi="TTA0o00" w:cs="TTA0o00"/>
          <w:b/>
          <w:sz w:val="32"/>
          <w:szCs w:val="32"/>
          <w:lang w:eastAsia="en-US"/>
        </w:rPr>
        <w:t>2017-11-08 Ons</w:t>
      </w:r>
      <w:r w:rsidR="00A81DF8" w:rsidRPr="00F2630A">
        <w:rPr>
          <w:rFonts w:ascii="TTA0o00" w:eastAsiaTheme="minorHAnsi" w:hAnsi="TTA0o00" w:cs="TTA0o00"/>
          <w:b/>
          <w:sz w:val="32"/>
          <w:szCs w:val="32"/>
          <w:lang w:eastAsia="en-US"/>
        </w:rPr>
        <w:tab/>
        <w:t xml:space="preserve"> 19:00</w:t>
      </w:r>
      <w:r w:rsidR="00A81DF8" w:rsidRPr="000B62DA">
        <w:rPr>
          <w:rFonts w:ascii="TTA0o00" w:eastAsiaTheme="minorHAnsi" w:hAnsi="TTA0o00" w:cs="TTA0o00"/>
          <w:b/>
          <w:sz w:val="32"/>
          <w:szCs w:val="32"/>
          <w:lang w:eastAsia="en-US"/>
        </w:rPr>
        <w:tab/>
      </w:r>
      <w:r>
        <w:rPr>
          <w:rFonts w:ascii="TTA0o00" w:eastAsiaTheme="minorHAnsi" w:hAnsi="TTA0o00" w:cs="TTA0o00"/>
          <w:sz w:val="32"/>
          <w:szCs w:val="32"/>
          <w:lang w:eastAsia="en-US"/>
        </w:rPr>
        <w:t>Kalix Bandy</w:t>
      </w:r>
      <w:r>
        <w:rPr>
          <w:rFonts w:ascii="TTA0o00" w:eastAsiaTheme="minorHAnsi" w:hAnsi="TTA0o00" w:cs="TTA0o00"/>
          <w:b/>
          <w:sz w:val="32"/>
          <w:szCs w:val="32"/>
          <w:lang w:eastAsia="en-US"/>
        </w:rPr>
        <w:tab/>
      </w:r>
      <w:r w:rsidR="00A81DF8" w:rsidRPr="000B62DA">
        <w:rPr>
          <w:rFonts w:ascii="TTA0o00" w:eastAsiaTheme="minorHAnsi" w:hAnsi="TTA0o00" w:cs="TTA0o00"/>
          <w:b/>
          <w:sz w:val="32"/>
          <w:szCs w:val="32"/>
          <w:lang w:eastAsia="en-US"/>
        </w:rPr>
        <w:t>Broberg/</w:t>
      </w:r>
      <w:proofErr w:type="spellStart"/>
      <w:r w:rsidR="00A81DF8" w:rsidRPr="000B62DA">
        <w:rPr>
          <w:rFonts w:ascii="TTA0o00" w:eastAsiaTheme="minorHAnsi" w:hAnsi="TTA0o00" w:cs="TTA0o00"/>
          <w:b/>
          <w:sz w:val="32"/>
          <w:szCs w:val="32"/>
          <w:lang w:eastAsia="en-US"/>
        </w:rPr>
        <w:t>Söd</w:t>
      </w:r>
      <w:proofErr w:type="spellEnd"/>
      <w:r w:rsidR="00A81DF8" w:rsidRPr="000B62DA">
        <w:rPr>
          <w:rFonts w:ascii="TTA0o00" w:eastAsiaTheme="minorHAnsi" w:hAnsi="TTA0o00" w:cs="TTA0o00"/>
          <w:b/>
          <w:sz w:val="32"/>
          <w:szCs w:val="32"/>
          <w:lang w:eastAsia="en-US"/>
        </w:rPr>
        <w:t>.</w:t>
      </w:r>
    </w:p>
    <w:p w:rsidR="00292084" w:rsidRPr="000F6DE0" w:rsidRDefault="000F6DE0" w:rsidP="00292084">
      <w:pPr>
        <w:autoSpaceDE w:val="0"/>
        <w:autoSpaceDN w:val="0"/>
        <w:adjustRightInd w:val="0"/>
        <w:rPr>
          <w:rFonts w:ascii="TTA0o00" w:eastAsiaTheme="minorHAnsi" w:hAnsi="TTA0o00" w:cs="TTA0o00"/>
          <w:sz w:val="32"/>
          <w:szCs w:val="32"/>
          <w:lang w:eastAsia="en-US"/>
        </w:rPr>
      </w:pPr>
      <w:r>
        <w:rPr>
          <w:rFonts w:ascii="TTA0o00" w:eastAsiaTheme="minorHAnsi" w:hAnsi="TTA0o00" w:cs="TTA0o00"/>
          <w:b/>
          <w:sz w:val="32"/>
          <w:szCs w:val="32"/>
          <w:lang w:eastAsia="en-US"/>
        </w:rPr>
        <w:t xml:space="preserve">2017-11-10 </w:t>
      </w:r>
      <w:proofErr w:type="spellStart"/>
      <w:r>
        <w:rPr>
          <w:rFonts w:ascii="TTA0o00" w:eastAsiaTheme="minorHAnsi" w:hAnsi="TTA0o00" w:cs="TTA0o00"/>
          <w:b/>
          <w:sz w:val="32"/>
          <w:szCs w:val="32"/>
          <w:lang w:eastAsia="en-US"/>
        </w:rPr>
        <w:t>Fre</w:t>
      </w:r>
      <w:proofErr w:type="spellEnd"/>
      <w:r w:rsidR="00F00CF6" w:rsidRPr="000B62DA">
        <w:rPr>
          <w:rFonts w:ascii="TTA0o00" w:eastAsiaTheme="minorHAnsi" w:hAnsi="TTA0o00" w:cs="TTA0o00"/>
          <w:b/>
          <w:sz w:val="32"/>
          <w:szCs w:val="32"/>
          <w:lang w:eastAsia="en-US"/>
        </w:rPr>
        <w:tab/>
        <w:t xml:space="preserve"> 19:00</w:t>
      </w:r>
      <w:r w:rsidR="00F00CF6" w:rsidRPr="000B62DA">
        <w:rPr>
          <w:rFonts w:ascii="TTA0o00" w:eastAsiaTheme="minorHAnsi" w:hAnsi="TTA0o00" w:cs="TTA0o00"/>
          <w:b/>
          <w:sz w:val="32"/>
          <w:szCs w:val="32"/>
          <w:lang w:eastAsia="en-US"/>
        </w:rPr>
        <w:tab/>
      </w:r>
      <w:r w:rsidR="002C1A3D" w:rsidRPr="000B62DA">
        <w:rPr>
          <w:rFonts w:ascii="TTA0o00" w:eastAsiaTheme="minorHAnsi" w:hAnsi="TTA0o00" w:cs="TTA0o00"/>
          <w:b/>
          <w:sz w:val="32"/>
          <w:szCs w:val="32"/>
          <w:lang w:eastAsia="en-US"/>
        </w:rPr>
        <w:t>Broberg/</w:t>
      </w:r>
      <w:proofErr w:type="spellStart"/>
      <w:r w:rsidR="002C1A3D" w:rsidRPr="000B62DA">
        <w:rPr>
          <w:rFonts w:ascii="TTA0o00" w:eastAsiaTheme="minorHAnsi" w:hAnsi="TTA0o00" w:cs="TTA0o00"/>
          <w:b/>
          <w:sz w:val="32"/>
          <w:szCs w:val="32"/>
          <w:lang w:eastAsia="en-US"/>
        </w:rPr>
        <w:t>Söd</w:t>
      </w:r>
      <w:proofErr w:type="spellEnd"/>
      <w:r w:rsidR="00F2630A">
        <w:rPr>
          <w:rFonts w:ascii="TTA0o00" w:eastAsiaTheme="minorHAnsi" w:hAnsi="TTA0o00" w:cs="TTA0o00"/>
          <w:b/>
          <w:sz w:val="32"/>
          <w:szCs w:val="32"/>
          <w:lang w:eastAsia="en-US"/>
        </w:rPr>
        <w:t>.</w:t>
      </w:r>
      <w:r>
        <w:rPr>
          <w:rFonts w:ascii="TTA0o00" w:eastAsiaTheme="minorHAnsi" w:hAnsi="TTA0o00" w:cs="TTA0o00"/>
          <w:b/>
          <w:sz w:val="32"/>
          <w:szCs w:val="32"/>
          <w:lang w:eastAsia="en-US"/>
        </w:rPr>
        <w:tab/>
      </w:r>
      <w:r>
        <w:rPr>
          <w:rFonts w:ascii="TTA0o00" w:eastAsiaTheme="minorHAnsi" w:hAnsi="TTA0o00" w:cs="TTA0o00"/>
          <w:sz w:val="32"/>
          <w:szCs w:val="32"/>
          <w:lang w:eastAsia="en-US"/>
        </w:rPr>
        <w:t>Vetlanda BK</w:t>
      </w:r>
    </w:p>
    <w:p w:rsidR="00292084" w:rsidRPr="004A6D63" w:rsidRDefault="000F6DE0" w:rsidP="00292084">
      <w:pPr>
        <w:autoSpaceDE w:val="0"/>
        <w:autoSpaceDN w:val="0"/>
        <w:adjustRightInd w:val="0"/>
        <w:rPr>
          <w:rFonts w:ascii="TTA0o00" w:eastAsiaTheme="minorHAnsi" w:hAnsi="TTA0o00" w:cs="TTA0o00"/>
          <w:b/>
          <w:sz w:val="32"/>
          <w:szCs w:val="32"/>
          <w:lang w:eastAsia="en-US"/>
        </w:rPr>
      </w:pPr>
      <w:r>
        <w:rPr>
          <w:rFonts w:ascii="TTA0o00" w:eastAsiaTheme="minorHAnsi" w:hAnsi="TTA0o00" w:cs="TTA0o00"/>
          <w:b/>
          <w:sz w:val="32"/>
          <w:szCs w:val="32"/>
          <w:lang w:eastAsia="en-US"/>
        </w:rPr>
        <w:t>2017-11-17</w:t>
      </w:r>
      <w:r w:rsidR="00F2630A">
        <w:rPr>
          <w:rFonts w:ascii="TTA0o00" w:eastAsiaTheme="minorHAnsi" w:hAnsi="TTA0o00" w:cs="TTA0o00"/>
          <w:b/>
          <w:sz w:val="32"/>
          <w:szCs w:val="32"/>
          <w:lang w:eastAsia="en-US"/>
        </w:rPr>
        <w:t xml:space="preserve"> </w:t>
      </w:r>
      <w:proofErr w:type="spellStart"/>
      <w:r w:rsidR="00F2630A">
        <w:rPr>
          <w:rFonts w:ascii="TTA0o00" w:eastAsiaTheme="minorHAnsi" w:hAnsi="TTA0o00" w:cs="TTA0o00"/>
          <w:b/>
          <w:sz w:val="32"/>
          <w:szCs w:val="32"/>
          <w:lang w:eastAsia="en-US"/>
        </w:rPr>
        <w:t>Fre</w:t>
      </w:r>
      <w:proofErr w:type="spellEnd"/>
      <w:r w:rsidR="00190BCA" w:rsidRPr="004A6D63">
        <w:rPr>
          <w:rFonts w:ascii="TTA0o00" w:eastAsiaTheme="minorHAnsi" w:hAnsi="TTA0o00" w:cs="TTA0o00"/>
          <w:b/>
          <w:sz w:val="32"/>
          <w:szCs w:val="32"/>
          <w:lang w:eastAsia="en-US"/>
        </w:rPr>
        <w:tab/>
        <w:t xml:space="preserve"> 19</w:t>
      </w:r>
      <w:r w:rsidR="00F00CF6" w:rsidRPr="004A6D63">
        <w:rPr>
          <w:rFonts w:ascii="TTA0o00" w:eastAsiaTheme="minorHAnsi" w:hAnsi="TTA0o00" w:cs="TTA0o00"/>
          <w:b/>
          <w:sz w:val="32"/>
          <w:szCs w:val="32"/>
          <w:lang w:eastAsia="en-US"/>
        </w:rPr>
        <w:t>:00</w:t>
      </w:r>
      <w:r w:rsidR="00F00CF6" w:rsidRPr="004A6D63">
        <w:rPr>
          <w:rFonts w:ascii="TTA0o00" w:eastAsiaTheme="minorHAnsi" w:hAnsi="TTA0o00" w:cs="TTA0o00"/>
          <w:b/>
          <w:sz w:val="32"/>
          <w:szCs w:val="32"/>
          <w:lang w:eastAsia="en-US"/>
        </w:rPr>
        <w:tab/>
      </w:r>
      <w:r w:rsidR="00190BCA" w:rsidRPr="004A6D63">
        <w:rPr>
          <w:rFonts w:ascii="TTA0o00" w:eastAsiaTheme="minorHAnsi" w:hAnsi="TTA0o00" w:cs="TTA0o00"/>
          <w:b/>
          <w:sz w:val="32"/>
          <w:szCs w:val="32"/>
          <w:lang w:eastAsia="en-US"/>
        </w:rPr>
        <w:t>Broberg/</w:t>
      </w:r>
      <w:proofErr w:type="spellStart"/>
      <w:r w:rsidR="00190BCA" w:rsidRPr="004A6D63">
        <w:rPr>
          <w:rFonts w:ascii="TTA0o00" w:eastAsiaTheme="minorHAnsi" w:hAnsi="TTA0o00" w:cs="TTA0o00"/>
          <w:b/>
          <w:sz w:val="32"/>
          <w:szCs w:val="32"/>
          <w:lang w:eastAsia="en-US"/>
        </w:rPr>
        <w:t>Söd</w:t>
      </w:r>
      <w:proofErr w:type="spellEnd"/>
      <w:r w:rsidR="00190BCA" w:rsidRPr="004A6D63">
        <w:rPr>
          <w:rFonts w:ascii="TTA0o00" w:eastAsiaTheme="minorHAnsi" w:hAnsi="TTA0o00" w:cs="TTA0o00"/>
          <w:b/>
          <w:sz w:val="32"/>
          <w:szCs w:val="32"/>
          <w:lang w:eastAsia="en-US"/>
        </w:rPr>
        <w:t>.</w:t>
      </w:r>
      <w:r w:rsidR="00292084" w:rsidRPr="004A6D63">
        <w:rPr>
          <w:rFonts w:ascii="TTA0o00" w:eastAsiaTheme="minorHAnsi" w:hAnsi="TTA0o00" w:cs="TTA0o00"/>
          <w:sz w:val="32"/>
          <w:szCs w:val="32"/>
          <w:lang w:eastAsia="en-US"/>
        </w:rPr>
        <w:t xml:space="preserve"> </w:t>
      </w:r>
      <w:r>
        <w:rPr>
          <w:rFonts w:ascii="TTA0o00" w:eastAsiaTheme="minorHAnsi" w:hAnsi="TTA0o00" w:cs="TTA0o00"/>
          <w:sz w:val="32"/>
          <w:szCs w:val="32"/>
          <w:lang w:eastAsia="en-US"/>
        </w:rPr>
        <w:tab/>
        <w:t>IK Tellus</w:t>
      </w:r>
    </w:p>
    <w:p w:rsidR="00292084" w:rsidRPr="000F6DE0" w:rsidRDefault="000F6DE0" w:rsidP="00292084">
      <w:pPr>
        <w:autoSpaceDE w:val="0"/>
        <w:autoSpaceDN w:val="0"/>
        <w:adjustRightInd w:val="0"/>
        <w:rPr>
          <w:rFonts w:ascii="TTA0o00" w:eastAsiaTheme="minorHAnsi" w:hAnsi="TTA0o00" w:cs="TTA0o00"/>
          <w:sz w:val="32"/>
          <w:szCs w:val="32"/>
          <w:lang w:eastAsia="en-US"/>
        </w:rPr>
      </w:pPr>
      <w:r>
        <w:rPr>
          <w:rFonts w:ascii="TTA0o00" w:eastAsiaTheme="minorHAnsi" w:hAnsi="TTA0o00" w:cs="TTA0o00"/>
          <w:b/>
          <w:sz w:val="32"/>
          <w:szCs w:val="32"/>
          <w:lang w:eastAsia="en-US"/>
        </w:rPr>
        <w:t xml:space="preserve">2017-11-24 </w:t>
      </w:r>
      <w:proofErr w:type="spellStart"/>
      <w:r>
        <w:rPr>
          <w:rFonts w:ascii="TTA0o00" w:eastAsiaTheme="minorHAnsi" w:hAnsi="TTA0o00" w:cs="TTA0o00"/>
          <w:b/>
          <w:sz w:val="32"/>
          <w:szCs w:val="32"/>
          <w:lang w:eastAsia="en-US"/>
        </w:rPr>
        <w:t>Fre</w:t>
      </w:r>
      <w:proofErr w:type="spellEnd"/>
      <w:r w:rsidR="00F00CF6" w:rsidRPr="000B62DA">
        <w:rPr>
          <w:rFonts w:ascii="TTA0o00" w:eastAsiaTheme="minorHAnsi" w:hAnsi="TTA0o00" w:cs="TTA0o00"/>
          <w:b/>
          <w:sz w:val="32"/>
          <w:szCs w:val="32"/>
          <w:lang w:eastAsia="en-US"/>
        </w:rPr>
        <w:tab/>
        <w:t xml:space="preserve"> 19:00</w:t>
      </w:r>
      <w:r w:rsidR="00F00CF6" w:rsidRPr="000B62DA">
        <w:rPr>
          <w:rFonts w:ascii="TTA0o00" w:eastAsiaTheme="minorHAnsi" w:hAnsi="TTA0o00" w:cs="TTA0o00"/>
          <w:b/>
          <w:sz w:val="32"/>
          <w:szCs w:val="32"/>
          <w:lang w:eastAsia="en-US"/>
        </w:rPr>
        <w:tab/>
      </w:r>
      <w:r w:rsidR="002C1A3D" w:rsidRPr="000B62DA">
        <w:rPr>
          <w:rFonts w:ascii="TTA0o00" w:eastAsiaTheme="minorHAnsi" w:hAnsi="TTA0o00" w:cs="TTA0o00"/>
          <w:b/>
          <w:sz w:val="32"/>
          <w:szCs w:val="32"/>
          <w:lang w:eastAsia="en-US"/>
        </w:rPr>
        <w:t>Broberg/</w:t>
      </w:r>
      <w:proofErr w:type="spellStart"/>
      <w:r w:rsidR="002C1A3D" w:rsidRPr="000B62DA">
        <w:rPr>
          <w:rFonts w:ascii="TTA0o00" w:eastAsiaTheme="minorHAnsi" w:hAnsi="TTA0o00" w:cs="TTA0o00"/>
          <w:b/>
          <w:sz w:val="32"/>
          <w:szCs w:val="32"/>
          <w:lang w:eastAsia="en-US"/>
        </w:rPr>
        <w:t>Söd</w:t>
      </w:r>
      <w:proofErr w:type="spellEnd"/>
      <w:r w:rsidR="002C1A3D" w:rsidRPr="000B62DA">
        <w:rPr>
          <w:rFonts w:ascii="TTA0o00" w:eastAsiaTheme="minorHAnsi" w:hAnsi="TTA0o00" w:cs="TTA0o00"/>
          <w:b/>
          <w:sz w:val="32"/>
          <w:szCs w:val="32"/>
          <w:lang w:eastAsia="en-US"/>
        </w:rPr>
        <w:t>.</w:t>
      </w:r>
      <w:r w:rsidR="00292084" w:rsidRPr="000B62DA">
        <w:rPr>
          <w:rFonts w:ascii="TTA0o00" w:eastAsiaTheme="minorHAnsi" w:hAnsi="TTA0o00" w:cs="TTA0o00"/>
          <w:b/>
          <w:sz w:val="32"/>
          <w:szCs w:val="32"/>
          <w:lang w:eastAsia="en-US"/>
        </w:rPr>
        <w:t xml:space="preserve">  </w:t>
      </w:r>
      <w:r>
        <w:rPr>
          <w:rFonts w:ascii="TTA0o00" w:eastAsiaTheme="minorHAnsi" w:hAnsi="TTA0o00" w:cs="TTA0o00"/>
          <w:sz w:val="32"/>
          <w:szCs w:val="32"/>
          <w:lang w:eastAsia="en-US"/>
        </w:rPr>
        <w:tab/>
        <w:t>IFK Vänersborg</w:t>
      </w:r>
    </w:p>
    <w:p w:rsidR="00292084" w:rsidRPr="000B62DA" w:rsidRDefault="000F6DE0" w:rsidP="00292084">
      <w:pPr>
        <w:autoSpaceDE w:val="0"/>
        <w:autoSpaceDN w:val="0"/>
        <w:adjustRightInd w:val="0"/>
        <w:rPr>
          <w:rFonts w:ascii="TTA0o00" w:eastAsiaTheme="minorHAnsi" w:hAnsi="TTA0o00" w:cs="TTA0o00"/>
          <w:sz w:val="32"/>
          <w:szCs w:val="32"/>
          <w:lang w:eastAsia="en-US"/>
        </w:rPr>
      </w:pPr>
      <w:r>
        <w:rPr>
          <w:rFonts w:ascii="TTA0o00" w:eastAsiaTheme="minorHAnsi" w:hAnsi="TTA0o00" w:cs="TTA0o00"/>
          <w:b/>
          <w:sz w:val="32"/>
          <w:szCs w:val="32"/>
          <w:lang w:eastAsia="en-US"/>
        </w:rPr>
        <w:t>2017-11-29</w:t>
      </w:r>
      <w:r w:rsidR="00BF5E00">
        <w:rPr>
          <w:rFonts w:ascii="TTA0o00" w:eastAsiaTheme="minorHAnsi" w:hAnsi="TTA0o00" w:cs="TTA0o00"/>
          <w:b/>
          <w:sz w:val="32"/>
          <w:szCs w:val="32"/>
          <w:lang w:eastAsia="en-US"/>
        </w:rPr>
        <w:t xml:space="preserve"> Ons</w:t>
      </w:r>
      <w:r w:rsidR="00D62791">
        <w:rPr>
          <w:rFonts w:ascii="TTA0o00" w:eastAsiaTheme="minorHAnsi" w:hAnsi="TTA0o00" w:cs="TTA0o00"/>
          <w:b/>
          <w:sz w:val="32"/>
          <w:szCs w:val="32"/>
          <w:lang w:eastAsia="en-US"/>
        </w:rPr>
        <w:tab/>
        <w:t xml:space="preserve"> 19</w:t>
      </w:r>
      <w:r w:rsidR="00F00CF6" w:rsidRPr="000B62DA">
        <w:rPr>
          <w:rFonts w:ascii="TTA0o00" w:eastAsiaTheme="minorHAnsi" w:hAnsi="TTA0o00" w:cs="TTA0o00"/>
          <w:b/>
          <w:sz w:val="32"/>
          <w:szCs w:val="32"/>
          <w:lang w:eastAsia="en-US"/>
        </w:rPr>
        <w:t>:00</w:t>
      </w:r>
      <w:r w:rsidR="00F00CF6" w:rsidRPr="000B62DA">
        <w:rPr>
          <w:rFonts w:ascii="TTA0o00" w:eastAsiaTheme="minorHAnsi" w:hAnsi="TTA0o00" w:cs="TTA0o00"/>
          <w:b/>
          <w:sz w:val="32"/>
          <w:szCs w:val="32"/>
          <w:lang w:eastAsia="en-US"/>
        </w:rPr>
        <w:tab/>
      </w:r>
      <w:r w:rsidR="00BF5E00">
        <w:rPr>
          <w:rFonts w:ascii="TTA0o00" w:eastAsiaTheme="minorHAnsi" w:hAnsi="TTA0o00" w:cs="TTA0o00"/>
          <w:sz w:val="32"/>
          <w:szCs w:val="32"/>
          <w:lang w:eastAsia="en-US"/>
        </w:rPr>
        <w:t>IK Sirius</w:t>
      </w:r>
      <w:r w:rsidR="00BF5E00">
        <w:rPr>
          <w:rFonts w:ascii="TTA0o00" w:eastAsiaTheme="minorHAnsi" w:hAnsi="TTA0o00" w:cs="TTA0o00"/>
          <w:b/>
          <w:sz w:val="32"/>
          <w:szCs w:val="32"/>
          <w:lang w:eastAsia="en-US"/>
        </w:rPr>
        <w:tab/>
      </w:r>
      <w:r w:rsidR="00BF5E00">
        <w:rPr>
          <w:rFonts w:ascii="TTA0o00" w:eastAsiaTheme="minorHAnsi" w:hAnsi="TTA0o00" w:cs="TTA0o00"/>
          <w:b/>
          <w:sz w:val="32"/>
          <w:szCs w:val="32"/>
          <w:lang w:eastAsia="en-US"/>
        </w:rPr>
        <w:tab/>
      </w:r>
      <w:r w:rsidR="004A6D63" w:rsidRPr="004A6D63">
        <w:rPr>
          <w:rFonts w:ascii="TTA0o00" w:eastAsiaTheme="minorHAnsi" w:hAnsi="TTA0o00" w:cs="TTA0o00"/>
          <w:b/>
          <w:sz w:val="32"/>
          <w:szCs w:val="32"/>
          <w:lang w:eastAsia="en-US"/>
        </w:rPr>
        <w:t>Broberg/</w:t>
      </w:r>
      <w:proofErr w:type="spellStart"/>
      <w:r w:rsidR="004A6D63" w:rsidRPr="004A6D63">
        <w:rPr>
          <w:rFonts w:ascii="TTA0o00" w:eastAsiaTheme="minorHAnsi" w:hAnsi="TTA0o00" w:cs="TTA0o00"/>
          <w:b/>
          <w:sz w:val="32"/>
          <w:szCs w:val="32"/>
          <w:lang w:eastAsia="en-US"/>
        </w:rPr>
        <w:t>Söd</w:t>
      </w:r>
      <w:proofErr w:type="spellEnd"/>
      <w:r w:rsidR="004A6D63" w:rsidRPr="004A6D63">
        <w:rPr>
          <w:rFonts w:ascii="TTA0o00" w:eastAsiaTheme="minorHAnsi" w:hAnsi="TTA0o00" w:cs="TTA0o00"/>
          <w:b/>
          <w:sz w:val="32"/>
          <w:szCs w:val="32"/>
          <w:lang w:eastAsia="en-US"/>
        </w:rPr>
        <w:t>.</w:t>
      </w:r>
    </w:p>
    <w:p w:rsidR="00E65597" w:rsidRPr="000C6554" w:rsidRDefault="000C6554" w:rsidP="00292084">
      <w:pPr>
        <w:autoSpaceDE w:val="0"/>
        <w:autoSpaceDN w:val="0"/>
        <w:adjustRightInd w:val="0"/>
        <w:rPr>
          <w:rFonts w:ascii="TTA0o00" w:eastAsiaTheme="minorHAnsi" w:hAnsi="TTA0o00" w:cs="TTA0o00"/>
          <w:sz w:val="32"/>
          <w:szCs w:val="32"/>
          <w:lang w:eastAsia="en-US"/>
        </w:rPr>
      </w:pPr>
      <w:r>
        <w:rPr>
          <w:rFonts w:ascii="TTA0o00" w:eastAsiaTheme="minorHAnsi" w:hAnsi="TTA0o00" w:cs="TTA0o00"/>
          <w:b/>
          <w:sz w:val="32"/>
          <w:szCs w:val="32"/>
          <w:lang w:eastAsia="en-US"/>
        </w:rPr>
        <w:t xml:space="preserve">2017-12-01 </w:t>
      </w:r>
      <w:proofErr w:type="spellStart"/>
      <w:r>
        <w:rPr>
          <w:rFonts w:ascii="TTA0o00" w:eastAsiaTheme="minorHAnsi" w:hAnsi="TTA0o00" w:cs="TTA0o00"/>
          <w:b/>
          <w:sz w:val="32"/>
          <w:szCs w:val="32"/>
          <w:lang w:eastAsia="en-US"/>
        </w:rPr>
        <w:t>Fre</w:t>
      </w:r>
      <w:proofErr w:type="spellEnd"/>
      <w:r w:rsidR="00C46AB7">
        <w:rPr>
          <w:rFonts w:ascii="TTA0o00" w:eastAsiaTheme="minorHAnsi" w:hAnsi="TTA0o00" w:cs="TTA0o00"/>
          <w:b/>
          <w:sz w:val="32"/>
          <w:szCs w:val="32"/>
          <w:lang w:eastAsia="en-US"/>
        </w:rPr>
        <w:tab/>
        <w:t xml:space="preserve"> </w:t>
      </w:r>
      <w:r w:rsidR="000D3C16">
        <w:rPr>
          <w:rFonts w:ascii="TTA0o00" w:eastAsiaTheme="minorHAnsi" w:hAnsi="TTA0o00" w:cs="TTA0o00"/>
          <w:b/>
          <w:sz w:val="32"/>
          <w:szCs w:val="32"/>
          <w:lang w:eastAsia="en-US"/>
        </w:rPr>
        <w:t>19</w:t>
      </w:r>
      <w:r w:rsidR="00823007">
        <w:rPr>
          <w:rFonts w:ascii="TTA0o00" w:eastAsiaTheme="minorHAnsi" w:hAnsi="TTA0o00" w:cs="TTA0o00"/>
          <w:b/>
          <w:sz w:val="32"/>
          <w:szCs w:val="32"/>
          <w:lang w:eastAsia="en-US"/>
        </w:rPr>
        <w:t>:00</w:t>
      </w:r>
      <w:r w:rsidR="00F00CF6" w:rsidRPr="000B62DA">
        <w:rPr>
          <w:rFonts w:ascii="TTA0o00" w:eastAsiaTheme="minorHAnsi" w:hAnsi="TTA0o00" w:cs="TTA0o00"/>
          <w:b/>
          <w:sz w:val="32"/>
          <w:szCs w:val="32"/>
          <w:lang w:eastAsia="en-US"/>
        </w:rPr>
        <w:tab/>
      </w:r>
      <w:r w:rsidR="002C1A3D" w:rsidRPr="000B62DA">
        <w:rPr>
          <w:rFonts w:ascii="TTA0o00" w:eastAsiaTheme="minorHAnsi" w:hAnsi="TTA0o00" w:cs="TTA0o00"/>
          <w:b/>
          <w:sz w:val="32"/>
          <w:szCs w:val="32"/>
          <w:lang w:eastAsia="en-US"/>
        </w:rPr>
        <w:t>Broberg/</w:t>
      </w:r>
      <w:proofErr w:type="spellStart"/>
      <w:r w:rsidR="002C1A3D" w:rsidRPr="000B62DA">
        <w:rPr>
          <w:rFonts w:ascii="TTA0o00" w:eastAsiaTheme="minorHAnsi" w:hAnsi="TTA0o00" w:cs="TTA0o00"/>
          <w:b/>
          <w:sz w:val="32"/>
          <w:szCs w:val="32"/>
          <w:lang w:eastAsia="en-US"/>
        </w:rPr>
        <w:t>Söd</w:t>
      </w:r>
      <w:proofErr w:type="spellEnd"/>
      <w:r w:rsidR="002C1A3D" w:rsidRPr="000B62DA">
        <w:rPr>
          <w:rFonts w:ascii="TTA0o00" w:eastAsiaTheme="minorHAnsi" w:hAnsi="TTA0o00" w:cs="TTA0o00"/>
          <w:b/>
          <w:sz w:val="32"/>
          <w:szCs w:val="32"/>
          <w:lang w:eastAsia="en-US"/>
        </w:rPr>
        <w:t>.</w:t>
      </w:r>
      <w:r w:rsidR="00292084" w:rsidRPr="000B62DA">
        <w:rPr>
          <w:rFonts w:ascii="TTA0o00" w:eastAsiaTheme="minorHAnsi" w:hAnsi="TTA0o00" w:cs="TTA0o00"/>
          <w:b/>
          <w:sz w:val="32"/>
          <w:szCs w:val="32"/>
          <w:lang w:eastAsia="en-US"/>
        </w:rPr>
        <w:t xml:space="preserve"> </w:t>
      </w:r>
      <w:r>
        <w:rPr>
          <w:rFonts w:ascii="TTA0o00" w:eastAsiaTheme="minorHAnsi" w:hAnsi="TTA0o00" w:cs="TTA0o00"/>
          <w:b/>
          <w:sz w:val="32"/>
          <w:szCs w:val="32"/>
          <w:lang w:eastAsia="en-US"/>
        </w:rPr>
        <w:tab/>
      </w:r>
      <w:r>
        <w:rPr>
          <w:rFonts w:ascii="TTA0o00" w:eastAsiaTheme="minorHAnsi" w:hAnsi="TTA0o00" w:cs="TTA0o00"/>
          <w:sz w:val="32"/>
          <w:szCs w:val="32"/>
          <w:lang w:eastAsia="en-US"/>
        </w:rPr>
        <w:t>Sandvikens AIK</w:t>
      </w:r>
    </w:p>
    <w:p w:rsidR="00292084" w:rsidRPr="004A6D63" w:rsidRDefault="000C6554" w:rsidP="00292084">
      <w:pPr>
        <w:autoSpaceDE w:val="0"/>
        <w:autoSpaceDN w:val="0"/>
        <w:adjustRightInd w:val="0"/>
        <w:rPr>
          <w:rFonts w:ascii="TTA0o00" w:eastAsiaTheme="minorHAnsi" w:hAnsi="TTA0o00" w:cs="TTA0o00"/>
          <w:sz w:val="32"/>
          <w:szCs w:val="32"/>
          <w:lang w:eastAsia="en-US"/>
        </w:rPr>
      </w:pPr>
      <w:r>
        <w:rPr>
          <w:rFonts w:ascii="TTA0o00" w:eastAsiaTheme="minorHAnsi" w:hAnsi="TTA0o00" w:cs="TTA0o00"/>
          <w:b/>
          <w:sz w:val="32"/>
          <w:szCs w:val="32"/>
          <w:lang w:eastAsia="en-US"/>
        </w:rPr>
        <w:t>2017-12-04</w:t>
      </w:r>
      <w:r w:rsidR="00D62791">
        <w:rPr>
          <w:rFonts w:ascii="TTA0o00" w:eastAsiaTheme="minorHAnsi" w:hAnsi="TTA0o00" w:cs="TTA0o00"/>
          <w:b/>
          <w:sz w:val="32"/>
          <w:szCs w:val="32"/>
          <w:lang w:eastAsia="en-US"/>
        </w:rPr>
        <w:t xml:space="preserve"> </w:t>
      </w:r>
      <w:r>
        <w:rPr>
          <w:rFonts w:ascii="TTA0o00" w:eastAsiaTheme="minorHAnsi" w:hAnsi="TTA0o00" w:cs="TTA0o00"/>
          <w:b/>
          <w:sz w:val="32"/>
          <w:szCs w:val="32"/>
          <w:lang w:eastAsia="en-US"/>
        </w:rPr>
        <w:t>Mån</w:t>
      </w:r>
      <w:r w:rsidR="00D62791">
        <w:rPr>
          <w:rFonts w:ascii="TTA0o00" w:eastAsiaTheme="minorHAnsi" w:hAnsi="TTA0o00" w:cs="TTA0o00"/>
          <w:b/>
          <w:sz w:val="32"/>
          <w:szCs w:val="32"/>
          <w:lang w:eastAsia="en-US"/>
        </w:rPr>
        <w:tab/>
      </w:r>
      <w:r w:rsidR="005F15F8">
        <w:rPr>
          <w:rFonts w:ascii="TTA0o00" w:eastAsiaTheme="minorHAnsi" w:hAnsi="TTA0o00" w:cs="TTA0o00"/>
          <w:b/>
          <w:sz w:val="32"/>
          <w:szCs w:val="32"/>
          <w:lang w:eastAsia="en-US"/>
        </w:rPr>
        <w:t xml:space="preserve"> 19:00</w:t>
      </w:r>
      <w:r w:rsidR="00E65597" w:rsidRPr="000B62DA">
        <w:rPr>
          <w:rFonts w:ascii="TTA0o00" w:eastAsiaTheme="minorHAnsi" w:hAnsi="TTA0o00" w:cs="TTA0o00"/>
          <w:b/>
          <w:sz w:val="32"/>
          <w:szCs w:val="32"/>
          <w:lang w:eastAsia="en-US"/>
        </w:rPr>
        <w:tab/>
      </w:r>
      <w:r>
        <w:rPr>
          <w:rFonts w:ascii="TTA0o00" w:eastAsiaTheme="minorHAnsi" w:hAnsi="TTA0o00" w:cs="TTA0o00"/>
          <w:sz w:val="32"/>
          <w:szCs w:val="32"/>
          <w:lang w:eastAsia="en-US"/>
        </w:rPr>
        <w:t>Västerås SK</w:t>
      </w:r>
      <w:r w:rsidR="00E65597">
        <w:rPr>
          <w:rFonts w:ascii="TTA0o00" w:eastAsiaTheme="minorHAnsi" w:hAnsi="TTA0o00" w:cs="TTA0o00"/>
          <w:b/>
          <w:sz w:val="32"/>
          <w:szCs w:val="32"/>
          <w:lang w:eastAsia="en-US"/>
        </w:rPr>
        <w:tab/>
      </w:r>
      <w:r w:rsidR="00E65597" w:rsidRPr="000B62DA">
        <w:rPr>
          <w:rFonts w:ascii="TTA0o00" w:eastAsiaTheme="minorHAnsi" w:hAnsi="TTA0o00" w:cs="TTA0o00"/>
          <w:b/>
          <w:sz w:val="32"/>
          <w:szCs w:val="32"/>
          <w:lang w:eastAsia="en-US"/>
        </w:rPr>
        <w:t>Broberg/</w:t>
      </w:r>
      <w:proofErr w:type="spellStart"/>
      <w:r w:rsidR="00E65597" w:rsidRPr="000B62DA">
        <w:rPr>
          <w:rFonts w:ascii="TTA0o00" w:eastAsiaTheme="minorHAnsi" w:hAnsi="TTA0o00" w:cs="TTA0o00"/>
          <w:b/>
          <w:sz w:val="32"/>
          <w:szCs w:val="32"/>
          <w:lang w:eastAsia="en-US"/>
        </w:rPr>
        <w:t>Söd</w:t>
      </w:r>
      <w:proofErr w:type="spellEnd"/>
      <w:r w:rsidR="00E65597" w:rsidRPr="000B62DA">
        <w:rPr>
          <w:rFonts w:ascii="TTA0o00" w:eastAsiaTheme="minorHAnsi" w:hAnsi="TTA0o00" w:cs="TTA0o00"/>
          <w:b/>
          <w:sz w:val="32"/>
          <w:szCs w:val="32"/>
          <w:lang w:eastAsia="en-US"/>
        </w:rPr>
        <w:t>.</w:t>
      </w:r>
    </w:p>
    <w:p w:rsidR="00F00CF6" w:rsidRPr="00F2630A" w:rsidRDefault="000C6554" w:rsidP="00292084">
      <w:pPr>
        <w:autoSpaceDE w:val="0"/>
        <w:autoSpaceDN w:val="0"/>
        <w:adjustRightInd w:val="0"/>
        <w:rPr>
          <w:rFonts w:ascii="TTA0o00" w:eastAsiaTheme="minorHAnsi" w:hAnsi="TTA0o00" w:cs="TTA0o00"/>
          <w:sz w:val="32"/>
          <w:szCs w:val="32"/>
          <w:lang w:eastAsia="en-US"/>
        </w:rPr>
      </w:pPr>
      <w:r>
        <w:rPr>
          <w:rFonts w:ascii="TTA0o00" w:eastAsiaTheme="minorHAnsi" w:hAnsi="TTA0o00" w:cs="TTA0o00"/>
          <w:b/>
          <w:sz w:val="32"/>
          <w:szCs w:val="32"/>
          <w:lang w:eastAsia="en-US"/>
        </w:rPr>
        <w:t>2017-12-13 Ons</w:t>
      </w:r>
      <w:r w:rsidR="00F00CF6" w:rsidRPr="000B62DA">
        <w:rPr>
          <w:rFonts w:ascii="TTA0o00" w:eastAsiaTheme="minorHAnsi" w:hAnsi="TTA0o00" w:cs="TTA0o00"/>
          <w:b/>
          <w:sz w:val="32"/>
          <w:szCs w:val="32"/>
          <w:lang w:eastAsia="en-US"/>
        </w:rPr>
        <w:tab/>
        <w:t xml:space="preserve"> 19:00</w:t>
      </w:r>
      <w:r w:rsidR="00F00CF6" w:rsidRPr="000B62DA">
        <w:rPr>
          <w:rFonts w:ascii="TTA0o00" w:eastAsiaTheme="minorHAnsi" w:hAnsi="TTA0o00" w:cs="TTA0o00"/>
          <w:b/>
          <w:sz w:val="32"/>
          <w:szCs w:val="32"/>
          <w:lang w:eastAsia="en-US"/>
        </w:rPr>
        <w:tab/>
      </w:r>
      <w:r w:rsidRPr="000C6554">
        <w:rPr>
          <w:rFonts w:ascii="TTA0o00" w:eastAsiaTheme="minorHAnsi" w:hAnsi="TTA0o00" w:cs="TTA0o00"/>
          <w:sz w:val="32"/>
          <w:szCs w:val="32"/>
          <w:lang w:eastAsia="en-US"/>
        </w:rPr>
        <w:t>Villa Lidköping</w:t>
      </w:r>
      <w:r>
        <w:rPr>
          <w:rFonts w:ascii="TTA0o00" w:eastAsiaTheme="minorHAnsi" w:hAnsi="TTA0o00" w:cs="TTA0o00"/>
          <w:b/>
          <w:sz w:val="32"/>
          <w:szCs w:val="32"/>
          <w:lang w:eastAsia="en-US"/>
        </w:rPr>
        <w:tab/>
      </w:r>
      <w:r w:rsidR="002C1A3D" w:rsidRPr="000B62DA">
        <w:rPr>
          <w:rFonts w:ascii="TTA0o00" w:eastAsiaTheme="minorHAnsi" w:hAnsi="TTA0o00" w:cs="TTA0o00"/>
          <w:b/>
          <w:sz w:val="32"/>
          <w:szCs w:val="32"/>
          <w:lang w:eastAsia="en-US"/>
        </w:rPr>
        <w:t>Broberg/</w:t>
      </w:r>
      <w:proofErr w:type="spellStart"/>
      <w:r w:rsidR="002C1A3D" w:rsidRPr="000B62DA">
        <w:rPr>
          <w:rFonts w:ascii="TTA0o00" w:eastAsiaTheme="minorHAnsi" w:hAnsi="TTA0o00" w:cs="TTA0o00"/>
          <w:b/>
          <w:sz w:val="32"/>
          <w:szCs w:val="32"/>
          <w:lang w:eastAsia="en-US"/>
        </w:rPr>
        <w:t>Söd</w:t>
      </w:r>
      <w:proofErr w:type="spellEnd"/>
      <w:r w:rsidR="002C1A3D" w:rsidRPr="000B62DA">
        <w:rPr>
          <w:rFonts w:ascii="TTA0o00" w:eastAsiaTheme="minorHAnsi" w:hAnsi="TTA0o00" w:cs="TTA0o00"/>
          <w:b/>
          <w:sz w:val="32"/>
          <w:szCs w:val="32"/>
          <w:lang w:eastAsia="en-US"/>
        </w:rPr>
        <w:t>.</w:t>
      </w:r>
    </w:p>
    <w:p w:rsidR="00292084" w:rsidRPr="004A6D63" w:rsidRDefault="000C6554" w:rsidP="00292084">
      <w:pPr>
        <w:autoSpaceDE w:val="0"/>
        <w:autoSpaceDN w:val="0"/>
        <w:adjustRightInd w:val="0"/>
        <w:rPr>
          <w:rFonts w:ascii="TTA0o00" w:eastAsiaTheme="minorHAnsi" w:hAnsi="TTA0o00" w:cs="TTA0o00"/>
          <w:sz w:val="32"/>
          <w:szCs w:val="32"/>
          <w:lang w:eastAsia="en-US"/>
        </w:rPr>
      </w:pPr>
      <w:r>
        <w:rPr>
          <w:rFonts w:ascii="TTA0o00" w:eastAsiaTheme="minorHAnsi" w:hAnsi="TTA0o00" w:cs="TTA0o00"/>
          <w:b/>
          <w:sz w:val="32"/>
          <w:szCs w:val="32"/>
          <w:lang w:eastAsia="en-US"/>
        </w:rPr>
        <w:t xml:space="preserve">2017-12-15 </w:t>
      </w:r>
      <w:proofErr w:type="spellStart"/>
      <w:r>
        <w:rPr>
          <w:rFonts w:ascii="TTA0o00" w:eastAsiaTheme="minorHAnsi" w:hAnsi="TTA0o00" w:cs="TTA0o00"/>
          <w:b/>
          <w:sz w:val="32"/>
          <w:szCs w:val="32"/>
          <w:lang w:eastAsia="en-US"/>
        </w:rPr>
        <w:t>Fre</w:t>
      </w:r>
      <w:proofErr w:type="spellEnd"/>
      <w:r w:rsidR="00C46AB7">
        <w:rPr>
          <w:rFonts w:ascii="TTA0o00" w:eastAsiaTheme="minorHAnsi" w:hAnsi="TTA0o00" w:cs="TTA0o00"/>
          <w:b/>
          <w:sz w:val="32"/>
          <w:szCs w:val="32"/>
          <w:lang w:eastAsia="en-US"/>
        </w:rPr>
        <w:tab/>
        <w:t xml:space="preserve"> 19</w:t>
      </w:r>
      <w:r w:rsidR="00F00CF6" w:rsidRPr="000B62DA">
        <w:rPr>
          <w:rFonts w:ascii="TTA0o00" w:eastAsiaTheme="minorHAnsi" w:hAnsi="TTA0o00" w:cs="TTA0o00"/>
          <w:b/>
          <w:sz w:val="32"/>
          <w:szCs w:val="32"/>
          <w:lang w:eastAsia="en-US"/>
        </w:rPr>
        <w:t>:00</w:t>
      </w:r>
      <w:r w:rsidR="00F00CF6" w:rsidRPr="000B62DA">
        <w:rPr>
          <w:rFonts w:ascii="TTA0o00" w:eastAsiaTheme="minorHAnsi" w:hAnsi="TTA0o00" w:cs="TTA0o00"/>
          <w:b/>
          <w:sz w:val="32"/>
          <w:szCs w:val="32"/>
          <w:lang w:eastAsia="en-US"/>
        </w:rPr>
        <w:tab/>
      </w:r>
      <w:r>
        <w:rPr>
          <w:rFonts w:ascii="TTA0o00" w:eastAsiaTheme="minorHAnsi" w:hAnsi="TTA0o00" w:cs="TTA0o00"/>
          <w:sz w:val="32"/>
          <w:szCs w:val="32"/>
          <w:lang w:eastAsia="en-US"/>
        </w:rPr>
        <w:t>Hammarby IF</w:t>
      </w:r>
      <w:r>
        <w:rPr>
          <w:rFonts w:ascii="TTA0o00" w:eastAsiaTheme="minorHAnsi" w:hAnsi="TTA0o00" w:cs="TTA0o00"/>
          <w:b/>
          <w:sz w:val="32"/>
          <w:szCs w:val="32"/>
          <w:lang w:eastAsia="en-US"/>
        </w:rPr>
        <w:tab/>
      </w:r>
      <w:r w:rsidR="002C1A3D" w:rsidRPr="000B62DA">
        <w:rPr>
          <w:rFonts w:ascii="TTA0o00" w:eastAsiaTheme="minorHAnsi" w:hAnsi="TTA0o00" w:cs="TTA0o00"/>
          <w:b/>
          <w:sz w:val="32"/>
          <w:szCs w:val="32"/>
          <w:lang w:eastAsia="en-US"/>
        </w:rPr>
        <w:t>Broberg/</w:t>
      </w:r>
      <w:proofErr w:type="spellStart"/>
      <w:r w:rsidR="002C1A3D" w:rsidRPr="000B62DA">
        <w:rPr>
          <w:rFonts w:ascii="TTA0o00" w:eastAsiaTheme="minorHAnsi" w:hAnsi="TTA0o00" w:cs="TTA0o00"/>
          <w:b/>
          <w:sz w:val="32"/>
          <w:szCs w:val="32"/>
          <w:lang w:eastAsia="en-US"/>
        </w:rPr>
        <w:t>Söd</w:t>
      </w:r>
      <w:proofErr w:type="spellEnd"/>
      <w:r w:rsidR="002C1A3D" w:rsidRPr="000B62DA">
        <w:rPr>
          <w:rFonts w:ascii="TTA0o00" w:eastAsiaTheme="minorHAnsi" w:hAnsi="TTA0o00" w:cs="TTA0o00"/>
          <w:b/>
          <w:sz w:val="32"/>
          <w:szCs w:val="32"/>
          <w:lang w:eastAsia="en-US"/>
        </w:rPr>
        <w:t>.</w:t>
      </w:r>
    </w:p>
    <w:p w:rsidR="00292084" w:rsidRPr="000C6554" w:rsidRDefault="000C6554" w:rsidP="00292084">
      <w:pPr>
        <w:autoSpaceDE w:val="0"/>
        <w:autoSpaceDN w:val="0"/>
        <w:adjustRightInd w:val="0"/>
        <w:rPr>
          <w:rFonts w:ascii="TTA0o00" w:eastAsiaTheme="minorHAnsi" w:hAnsi="TTA0o00" w:cs="TTA0o00"/>
          <w:sz w:val="32"/>
          <w:szCs w:val="32"/>
          <w:lang w:eastAsia="en-US"/>
        </w:rPr>
      </w:pPr>
      <w:r>
        <w:rPr>
          <w:rFonts w:ascii="TTA0o00" w:eastAsiaTheme="minorHAnsi" w:hAnsi="TTA0o00" w:cs="TTA0o00"/>
          <w:b/>
          <w:sz w:val="32"/>
          <w:szCs w:val="32"/>
          <w:lang w:eastAsia="en-US"/>
        </w:rPr>
        <w:t xml:space="preserve">2017-12-17 </w:t>
      </w:r>
      <w:proofErr w:type="gramStart"/>
      <w:r>
        <w:rPr>
          <w:rFonts w:ascii="TTA0o00" w:eastAsiaTheme="minorHAnsi" w:hAnsi="TTA0o00" w:cs="TTA0o00"/>
          <w:b/>
          <w:sz w:val="32"/>
          <w:szCs w:val="32"/>
          <w:lang w:eastAsia="en-US"/>
        </w:rPr>
        <w:t>Sön</w:t>
      </w:r>
      <w:proofErr w:type="gramEnd"/>
      <w:r w:rsidR="00C46AB7">
        <w:rPr>
          <w:rFonts w:ascii="TTA0o00" w:eastAsiaTheme="minorHAnsi" w:hAnsi="TTA0o00" w:cs="TTA0o00"/>
          <w:b/>
          <w:sz w:val="32"/>
          <w:szCs w:val="32"/>
          <w:lang w:eastAsia="en-US"/>
        </w:rPr>
        <w:tab/>
      </w:r>
      <w:r w:rsidR="00F44DDB">
        <w:rPr>
          <w:rFonts w:ascii="TTA0o00" w:eastAsiaTheme="minorHAnsi" w:hAnsi="TTA0o00" w:cs="TTA0o00"/>
          <w:b/>
          <w:sz w:val="32"/>
          <w:szCs w:val="32"/>
          <w:lang w:eastAsia="en-US"/>
        </w:rPr>
        <w:t xml:space="preserve"> 15</w:t>
      </w:r>
      <w:r w:rsidR="005F15F8">
        <w:rPr>
          <w:rFonts w:ascii="TTA0o00" w:eastAsiaTheme="minorHAnsi" w:hAnsi="TTA0o00" w:cs="TTA0o00"/>
          <w:b/>
          <w:sz w:val="32"/>
          <w:szCs w:val="32"/>
          <w:lang w:eastAsia="en-US"/>
        </w:rPr>
        <w:t>:00</w:t>
      </w:r>
      <w:r w:rsidR="00F00CF6" w:rsidRPr="000B62DA">
        <w:rPr>
          <w:rFonts w:ascii="TTA0o00" w:eastAsiaTheme="minorHAnsi" w:hAnsi="TTA0o00" w:cs="TTA0o00"/>
          <w:b/>
          <w:sz w:val="32"/>
          <w:szCs w:val="32"/>
          <w:lang w:eastAsia="en-US"/>
        </w:rPr>
        <w:tab/>
      </w:r>
      <w:r w:rsidR="002C1A3D" w:rsidRPr="000B62DA">
        <w:rPr>
          <w:rFonts w:ascii="TTA0o00" w:eastAsiaTheme="minorHAnsi" w:hAnsi="TTA0o00" w:cs="TTA0o00"/>
          <w:b/>
          <w:sz w:val="32"/>
          <w:szCs w:val="32"/>
          <w:lang w:eastAsia="en-US"/>
        </w:rPr>
        <w:t>Broberg/</w:t>
      </w:r>
      <w:proofErr w:type="spellStart"/>
      <w:r w:rsidR="002C1A3D" w:rsidRPr="000B62DA">
        <w:rPr>
          <w:rFonts w:ascii="TTA0o00" w:eastAsiaTheme="minorHAnsi" w:hAnsi="TTA0o00" w:cs="TTA0o00"/>
          <w:b/>
          <w:sz w:val="32"/>
          <w:szCs w:val="32"/>
          <w:lang w:eastAsia="en-US"/>
        </w:rPr>
        <w:t>Söd</w:t>
      </w:r>
      <w:proofErr w:type="spellEnd"/>
      <w:r w:rsidR="002C1A3D" w:rsidRPr="000B62DA">
        <w:rPr>
          <w:rFonts w:ascii="TTA0o00" w:eastAsiaTheme="minorHAnsi" w:hAnsi="TTA0o00" w:cs="TTA0o00"/>
          <w:b/>
          <w:sz w:val="32"/>
          <w:szCs w:val="32"/>
          <w:lang w:eastAsia="en-US"/>
        </w:rPr>
        <w:t>.</w:t>
      </w:r>
      <w:r>
        <w:rPr>
          <w:rFonts w:ascii="TTA0o00" w:eastAsiaTheme="minorHAnsi" w:hAnsi="TTA0o00" w:cs="TTA0o00"/>
          <w:b/>
          <w:sz w:val="32"/>
          <w:szCs w:val="32"/>
          <w:lang w:eastAsia="en-US"/>
        </w:rPr>
        <w:tab/>
      </w:r>
      <w:r>
        <w:rPr>
          <w:rFonts w:ascii="TTA0o00" w:eastAsiaTheme="minorHAnsi" w:hAnsi="TTA0o00" w:cs="TTA0o00"/>
          <w:sz w:val="32"/>
          <w:szCs w:val="32"/>
          <w:lang w:eastAsia="en-US"/>
        </w:rPr>
        <w:t>Hammarby IF</w:t>
      </w:r>
    </w:p>
    <w:p w:rsidR="00633D78" w:rsidRPr="00633D78" w:rsidRDefault="000C6554" w:rsidP="00292084">
      <w:pPr>
        <w:autoSpaceDE w:val="0"/>
        <w:autoSpaceDN w:val="0"/>
        <w:adjustRightInd w:val="0"/>
        <w:rPr>
          <w:rFonts w:ascii="TTA0o00" w:eastAsiaTheme="minorHAnsi" w:hAnsi="TTA0o00" w:cs="TTA0o00"/>
          <w:sz w:val="32"/>
          <w:szCs w:val="32"/>
          <w:lang w:eastAsia="en-US"/>
        </w:rPr>
      </w:pPr>
      <w:r>
        <w:rPr>
          <w:rFonts w:ascii="TTA0o00" w:eastAsiaTheme="minorHAnsi" w:hAnsi="TTA0o00" w:cs="TTA0o00"/>
          <w:b/>
          <w:sz w:val="32"/>
          <w:szCs w:val="32"/>
          <w:lang w:eastAsia="en-US"/>
        </w:rPr>
        <w:t xml:space="preserve">2017-12-22 </w:t>
      </w:r>
      <w:proofErr w:type="spellStart"/>
      <w:r>
        <w:rPr>
          <w:rFonts w:ascii="TTA0o00" w:eastAsiaTheme="minorHAnsi" w:hAnsi="TTA0o00" w:cs="TTA0o00"/>
          <w:b/>
          <w:sz w:val="32"/>
          <w:szCs w:val="32"/>
          <w:lang w:eastAsia="en-US"/>
        </w:rPr>
        <w:t>Fre</w:t>
      </w:r>
      <w:proofErr w:type="spellEnd"/>
      <w:r w:rsidR="00D62791">
        <w:rPr>
          <w:rFonts w:ascii="TTA0o00" w:eastAsiaTheme="minorHAnsi" w:hAnsi="TTA0o00" w:cs="TTA0o00"/>
          <w:b/>
          <w:sz w:val="32"/>
          <w:szCs w:val="32"/>
          <w:lang w:eastAsia="en-US"/>
        </w:rPr>
        <w:tab/>
        <w:t xml:space="preserve"> </w:t>
      </w:r>
      <w:r>
        <w:rPr>
          <w:rFonts w:ascii="TTA0o00" w:eastAsiaTheme="minorHAnsi" w:hAnsi="TTA0o00" w:cs="TTA0o00"/>
          <w:b/>
          <w:sz w:val="32"/>
          <w:szCs w:val="32"/>
          <w:lang w:eastAsia="en-US"/>
        </w:rPr>
        <w:t>19:00</w:t>
      </w:r>
      <w:r w:rsidR="00F00CF6" w:rsidRPr="00373059">
        <w:rPr>
          <w:rFonts w:ascii="TTA0o00" w:eastAsiaTheme="minorHAnsi" w:hAnsi="TTA0o00" w:cs="TTA0o00"/>
          <w:b/>
          <w:sz w:val="32"/>
          <w:szCs w:val="32"/>
          <w:lang w:eastAsia="en-US"/>
        </w:rPr>
        <w:tab/>
      </w:r>
      <w:r w:rsidR="002C1A3D" w:rsidRPr="00373059">
        <w:rPr>
          <w:rFonts w:ascii="TTA0o00" w:eastAsiaTheme="minorHAnsi" w:hAnsi="TTA0o00" w:cs="TTA0o00"/>
          <w:b/>
          <w:sz w:val="32"/>
          <w:szCs w:val="32"/>
          <w:lang w:eastAsia="en-US"/>
        </w:rPr>
        <w:t>Broberg/</w:t>
      </w:r>
      <w:proofErr w:type="spellStart"/>
      <w:r w:rsidR="002C1A3D" w:rsidRPr="00373059">
        <w:rPr>
          <w:rFonts w:ascii="TTA0o00" w:eastAsiaTheme="minorHAnsi" w:hAnsi="TTA0o00" w:cs="TTA0o00"/>
          <w:b/>
          <w:sz w:val="32"/>
          <w:szCs w:val="32"/>
          <w:lang w:eastAsia="en-US"/>
        </w:rPr>
        <w:t>Söd</w:t>
      </w:r>
      <w:proofErr w:type="spellEnd"/>
      <w:r w:rsidR="002C1A3D" w:rsidRPr="00373059">
        <w:rPr>
          <w:rFonts w:ascii="TTA0o00" w:eastAsiaTheme="minorHAnsi" w:hAnsi="TTA0o00" w:cs="TTA0o00"/>
          <w:b/>
          <w:sz w:val="32"/>
          <w:szCs w:val="32"/>
          <w:lang w:eastAsia="en-US"/>
        </w:rPr>
        <w:t>.</w:t>
      </w:r>
      <w:r w:rsidR="00633D78">
        <w:rPr>
          <w:rFonts w:ascii="TTA0o00" w:eastAsiaTheme="minorHAnsi" w:hAnsi="TTA0o00" w:cs="TTA0o00"/>
          <w:b/>
          <w:sz w:val="32"/>
          <w:szCs w:val="32"/>
          <w:lang w:eastAsia="en-US"/>
        </w:rPr>
        <w:tab/>
      </w:r>
      <w:r>
        <w:rPr>
          <w:rFonts w:ascii="TTA0o00" w:eastAsiaTheme="minorHAnsi" w:hAnsi="TTA0o00" w:cs="TTA0o00"/>
          <w:sz w:val="32"/>
          <w:szCs w:val="32"/>
          <w:lang w:eastAsia="en-US"/>
        </w:rPr>
        <w:t>Bollnäs GIF</w:t>
      </w:r>
    </w:p>
    <w:p w:rsidR="00292084" w:rsidRPr="00373059" w:rsidRDefault="00B13978" w:rsidP="00292084">
      <w:pPr>
        <w:autoSpaceDE w:val="0"/>
        <w:autoSpaceDN w:val="0"/>
        <w:adjustRightInd w:val="0"/>
        <w:rPr>
          <w:rFonts w:ascii="TTA0o00" w:eastAsiaTheme="minorHAnsi" w:hAnsi="TTA0o00" w:cs="TTA0o00"/>
          <w:b/>
          <w:sz w:val="32"/>
          <w:szCs w:val="32"/>
          <w:lang w:eastAsia="en-US"/>
        </w:rPr>
      </w:pPr>
      <w:r>
        <w:rPr>
          <w:rFonts w:ascii="TTA0o00" w:eastAsiaTheme="minorHAnsi" w:hAnsi="TTA0o00" w:cs="TTA0o00"/>
          <w:b/>
          <w:sz w:val="32"/>
          <w:szCs w:val="32"/>
          <w:lang w:eastAsia="en-US"/>
        </w:rPr>
        <w:t xml:space="preserve">2017-12-26 </w:t>
      </w:r>
      <w:proofErr w:type="spellStart"/>
      <w:r>
        <w:rPr>
          <w:rFonts w:ascii="TTA0o00" w:eastAsiaTheme="minorHAnsi" w:hAnsi="TTA0o00" w:cs="TTA0o00"/>
          <w:b/>
          <w:sz w:val="32"/>
          <w:szCs w:val="32"/>
          <w:lang w:eastAsia="en-US"/>
        </w:rPr>
        <w:t>Tis</w:t>
      </w:r>
      <w:proofErr w:type="spellEnd"/>
      <w:r>
        <w:rPr>
          <w:rFonts w:ascii="TTA0o00" w:eastAsiaTheme="minorHAnsi" w:hAnsi="TTA0o00" w:cs="TTA0o00"/>
          <w:b/>
          <w:sz w:val="32"/>
          <w:szCs w:val="32"/>
          <w:lang w:eastAsia="en-US"/>
        </w:rPr>
        <w:tab/>
        <w:t xml:space="preserve"> </w:t>
      </w:r>
      <w:r w:rsidR="009C39A3">
        <w:rPr>
          <w:rFonts w:ascii="TTA0o00" w:eastAsiaTheme="minorHAnsi" w:hAnsi="TTA0o00" w:cs="TTA0o00"/>
          <w:b/>
          <w:sz w:val="32"/>
          <w:szCs w:val="32"/>
          <w:lang w:eastAsia="en-US"/>
        </w:rPr>
        <w:t>15:00</w:t>
      </w:r>
      <w:bookmarkStart w:id="0" w:name="_GoBack"/>
      <w:bookmarkEnd w:id="0"/>
      <w:r w:rsidR="00633D78">
        <w:rPr>
          <w:rFonts w:ascii="TTA0o00" w:eastAsiaTheme="minorHAnsi" w:hAnsi="TTA0o00" w:cs="TTA0o00"/>
          <w:b/>
          <w:sz w:val="32"/>
          <w:szCs w:val="32"/>
          <w:lang w:eastAsia="en-US"/>
        </w:rPr>
        <w:tab/>
      </w:r>
      <w:r>
        <w:rPr>
          <w:rFonts w:ascii="TTA0o00" w:eastAsiaTheme="minorHAnsi" w:hAnsi="TTA0o00" w:cs="TTA0o00"/>
          <w:sz w:val="32"/>
          <w:szCs w:val="32"/>
          <w:lang w:eastAsia="en-US"/>
        </w:rPr>
        <w:t>Sandvikens AIK</w:t>
      </w:r>
      <w:r w:rsidR="00633D78">
        <w:rPr>
          <w:rFonts w:ascii="TTA0o00" w:eastAsiaTheme="minorHAnsi" w:hAnsi="TTA0o00" w:cs="TTA0o00"/>
          <w:b/>
          <w:sz w:val="32"/>
          <w:szCs w:val="32"/>
          <w:lang w:eastAsia="en-US"/>
        </w:rPr>
        <w:tab/>
        <w:t>Broberg/</w:t>
      </w:r>
      <w:proofErr w:type="spellStart"/>
      <w:r w:rsidR="00633D78">
        <w:rPr>
          <w:rFonts w:ascii="TTA0o00" w:eastAsiaTheme="minorHAnsi" w:hAnsi="TTA0o00" w:cs="TTA0o00"/>
          <w:b/>
          <w:sz w:val="32"/>
          <w:szCs w:val="32"/>
          <w:lang w:eastAsia="en-US"/>
        </w:rPr>
        <w:t>Söd</w:t>
      </w:r>
      <w:proofErr w:type="spellEnd"/>
      <w:r w:rsidR="00633D78">
        <w:rPr>
          <w:rFonts w:ascii="TTA0o00" w:eastAsiaTheme="minorHAnsi" w:hAnsi="TTA0o00" w:cs="TTA0o00"/>
          <w:b/>
          <w:sz w:val="32"/>
          <w:szCs w:val="32"/>
          <w:lang w:eastAsia="en-US"/>
        </w:rPr>
        <w:t>.</w:t>
      </w:r>
    </w:p>
    <w:p w:rsidR="00292084" w:rsidRPr="000B62DA" w:rsidRDefault="00B13978" w:rsidP="00292084">
      <w:pPr>
        <w:autoSpaceDE w:val="0"/>
        <w:autoSpaceDN w:val="0"/>
        <w:adjustRightInd w:val="0"/>
        <w:rPr>
          <w:rFonts w:ascii="TTA0o00" w:eastAsiaTheme="minorHAnsi" w:hAnsi="TTA0o00" w:cs="TTA0o00"/>
          <w:b/>
          <w:sz w:val="32"/>
          <w:szCs w:val="32"/>
          <w:lang w:eastAsia="en-US"/>
        </w:rPr>
      </w:pPr>
      <w:r>
        <w:rPr>
          <w:rFonts w:ascii="TTA0o00" w:eastAsiaTheme="minorHAnsi" w:hAnsi="TTA0o00" w:cs="TTA0o00"/>
          <w:b/>
          <w:sz w:val="32"/>
          <w:szCs w:val="32"/>
          <w:lang w:eastAsia="en-US"/>
        </w:rPr>
        <w:t>2017-12-28 Tor</w:t>
      </w:r>
      <w:r w:rsidR="00620554">
        <w:rPr>
          <w:rFonts w:ascii="TTA0o00" w:eastAsiaTheme="minorHAnsi" w:hAnsi="TTA0o00" w:cs="TTA0o00"/>
          <w:b/>
          <w:sz w:val="32"/>
          <w:szCs w:val="32"/>
          <w:lang w:eastAsia="en-US"/>
        </w:rPr>
        <w:tab/>
        <w:t xml:space="preserve"> 19</w:t>
      </w:r>
      <w:r w:rsidR="00F00CF6" w:rsidRPr="000B62DA">
        <w:rPr>
          <w:rFonts w:ascii="TTA0o00" w:eastAsiaTheme="minorHAnsi" w:hAnsi="TTA0o00" w:cs="TTA0o00"/>
          <w:b/>
          <w:sz w:val="32"/>
          <w:szCs w:val="32"/>
          <w:lang w:eastAsia="en-US"/>
        </w:rPr>
        <w:t>:00</w:t>
      </w:r>
      <w:r w:rsidR="00F00CF6" w:rsidRPr="000B62DA">
        <w:rPr>
          <w:rFonts w:ascii="TTA0o00" w:eastAsiaTheme="minorHAnsi" w:hAnsi="TTA0o00" w:cs="TTA0o00"/>
          <w:b/>
          <w:sz w:val="32"/>
          <w:szCs w:val="32"/>
          <w:lang w:eastAsia="en-US"/>
        </w:rPr>
        <w:tab/>
      </w:r>
      <w:r w:rsidR="00292084" w:rsidRPr="000B62DA">
        <w:rPr>
          <w:rFonts w:ascii="TTA0o00" w:eastAsiaTheme="minorHAnsi" w:hAnsi="TTA0o00" w:cs="TTA0o00"/>
          <w:b/>
          <w:sz w:val="32"/>
          <w:szCs w:val="32"/>
          <w:lang w:eastAsia="en-US"/>
        </w:rPr>
        <w:t>Broberg/</w:t>
      </w:r>
      <w:proofErr w:type="spellStart"/>
      <w:r w:rsidR="002C1A3D" w:rsidRPr="000B62DA">
        <w:rPr>
          <w:rFonts w:ascii="TTA0o00" w:eastAsiaTheme="minorHAnsi" w:hAnsi="TTA0o00" w:cs="TTA0o00"/>
          <w:b/>
          <w:sz w:val="32"/>
          <w:szCs w:val="32"/>
          <w:lang w:eastAsia="en-US"/>
        </w:rPr>
        <w:t>Söd</w:t>
      </w:r>
      <w:proofErr w:type="spellEnd"/>
      <w:r w:rsidR="002C1A3D" w:rsidRPr="000B62DA">
        <w:rPr>
          <w:rFonts w:ascii="TTA0o00" w:eastAsiaTheme="minorHAnsi" w:hAnsi="TTA0o00" w:cs="TTA0o00"/>
          <w:b/>
          <w:sz w:val="32"/>
          <w:szCs w:val="32"/>
          <w:lang w:eastAsia="en-US"/>
        </w:rPr>
        <w:t>.</w:t>
      </w:r>
      <w:r w:rsidR="00292084" w:rsidRPr="000B62DA">
        <w:rPr>
          <w:rFonts w:ascii="TTA0o00" w:eastAsiaTheme="minorHAnsi" w:hAnsi="TTA0o00" w:cs="TTA0o00"/>
          <w:b/>
          <w:sz w:val="32"/>
          <w:szCs w:val="32"/>
          <w:lang w:eastAsia="en-US"/>
        </w:rPr>
        <w:t xml:space="preserve"> </w:t>
      </w:r>
      <w:r w:rsidR="002C1A3D" w:rsidRPr="000B62DA">
        <w:rPr>
          <w:rFonts w:ascii="TTA0o00" w:eastAsiaTheme="minorHAnsi" w:hAnsi="TTA0o00" w:cs="TTA0o00"/>
          <w:b/>
          <w:sz w:val="32"/>
          <w:szCs w:val="32"/>
          <w:lang w:eastAsia="en-US"/>
        </w:rPr>
        <w:tab/>
      </w:r>
      <w:r>
        <w:rPr>
          <w:rFonts w:ascii="TTA0o00" w:eastAsiaTheme="minorHAnsi" w:hAnsi="TTA0o00" w:cs="TTA0o00"/>
          <w:sz w:val="32"/>
          <w:szCs w:val="32"/>
          <w:lang w:eastAsia="en-US"/>
        </w:rPr>
        <w:t>Villa Lidköping</w:t>
      </w:r>
    </w:p>
    <w:p w:rsidR="00292084" w:rsidRPr="00B13978" w:rsidRDefault="00B13978" w:rsidP="00292084">
      <w:pPr>
        <w:autoSpaceDE w:val="0"/>
        <w:autoSpaceDN w:val="0"/>
        <w:adjustRightInd w:val="0"/>
        <w:rPr>
          <w:rFonts w:ascii="TTA0o00" w:eastAsiaTheme="minorHAnsi" w:hAnsi="TTA0o00" w:cs="TTA0o00"/>
          <w:sz w:val="32"/>
          <w:szCs w:val="32"/>
          <w:lang w:eastAsia="en-US"/>
        </w:rPr>
      </w:pPr>
      <w:r>
        <w:rPr>
          <w:rFonts w:ascii="TTA0o00" w:eastAsiaTheme="minorHAnsi" w:hAnsi="TTA0o00" w:cs="TTA0o00"/>
          <w:b/>
          <w:sz w:val="32"/>
          <w:szCs w:val="32"/>
          <w:lang w:eastAsia="en-US"/>
        </w:rPr>
        <w:t xml:space="preserve">2017-12-30 </w:t>
      </w:r>
      <w:proofErr w:type="spellStart"/>
      <w:r>
        <w:rPr>
          <w:rFonts w:ascii="TTA0o00" w:eastAsiaTheme="minorHAnsi" w:hAnsi="TTA0o00" w:cs="TTA0o00"/>
          <w:b/>
          <w:sz w:val="32"/>
          <w:szCs w:val="32"/>
          <w:lang w:eastAsia="en-US"/>
        </w:rPr>
        <w:t>Lör</w:t>
      </w:r>
      <w:proofErr w:type="spellEnd"/>
      <w:r>
        <w:rPr>
          <w:rFonts w:ascii="TTA0o00" w:eastAsiaTheme="minorHAnsi" w:hAnsi="TTA0o00" w:cs="TTA0o00"/>
          <w:b/>
          <w:sz w:val="32"/>
          <w:szCs w:val="32"/>
          <w:lang w:eastAsia="en-US"/>
        </w:rPr>
        <w:tab/>
        <w:t xml:space="preserve"> </w:t>
      </w:r>
      <w:r w:rsidR="005F15F8">
        <w:rPr>
          <w:rFonts w:ascii="TTA0o00" w:eastAsiaTheme="minorHAnsi" w:hAnsi="TTA0o00" w:cs="TTA0o00"/>
          <w:b/>
          <w:sz w:val="32"/>
          <w:szCs w:val="32"/>
          <w:lang w:eastAsia="en-US"/>
        </w:rPr>
        <w:t>17:00</w:t>
      </w:r>
      <w:r w:rsidR="00F00CF6" w:rsidRPr="000B62DA">
        <w:rPr>
          <w:rFonts w:ascii="TTA0o00" w:eastAsiaTheme="minorHAnsi" w:hAnsi="TTA0o00" w:cs="TTA0o00"/>
          <w:b/>
          <w:sz w:val="32"/>
          <w:szCs w:val="32"/>
          <w:lang w:eastAsia="en-US"/>
        </w:rPr>
        <w:tab/>
      </w:r>
      <w:r w:rsidR="002C1A3D" w:rsidRPr="000B62DA">
        <w:rPr>
          <w:rFonts w:ascii="TTA0o00" w:eastAsiaTheme="minorHAnsi" w:hAnsi="TTA0o00" w:cs="TTA0o00"/>
          <w:b/>
          <w:sz w:val="32"/>
          <w:szCs w:val="32"/>
          <w:lang w:eastAsia="en-US"/>
        </w:rPr>
        <w:t>Broberg/</w:t>
      </w:r>
      <w:proofErr w:type="spellStart"/>
      <w:r w:rsidR="002C1A3D" w:rsidRPr="000B62DA">
        <w:rPr>
          <w:rFonts w:ascii="TTA0o00" w:eastAsiaTheme="minorHAnsi" w:hAnsi="TTA0o00" w:cs="TTA0o00"/>
          <w:b/>
          <w:sz w:val="32"/>
          <w:szCs w:val="32"/>
          <w:lang w:eastAsia="en-US"/>
        </w:rPr>
        <w:t>Söd</w:t>
      </w:r>
      <w:proofErr w:type="spellEnd"/>
      <w:r w:rsidR="002C1A3D" w:rsidRPr="000B62DA">
        <w:rPr>
          <w:rFonts w:ascii="TTA0o00" w:eastAsiaTheme="minorHAnsi" w:hAnsi="TTA0o00" w:cs="TTA0o00"/>
          <w:b/>
          <w:sz w:val="32"/>
          <w:szCs w:val="32"/>
          <w:lang w:eastAsia="en-US"/>
        </w:rPr>
        <w:t>.</w:t>
      </w:r>
      <w:r w:rsidR="00292084" w:rsidRPr="000B62DA">
        <w:rPr>
          <w:rFonts w:ascii="TTA0o00" w:eastAsiaTheme="minorHAnsi" w:hAnsi="TTA0o00" w:cs="TTA0o00"/>
          <w:b/>
          <w:sz w:val="32"/>
          <w:szCs w:val="32"/>
          <w:lang w:eastAsia="en-US"/>
        </w:rPr>
        <w:t xml:space="preserve"> </w:t>
      </w:r>
      <w:r>
        <w:rPr>
          <w:rFonts w:ascii="TTA0o00" w:eastAsiaTheme="minorHAnsi" w:hAnsi="TTA0o00" w:cs="TTA0o00"/>
          <w:b/>
          <w:sz w:val="32"/>
          <w:szCs w:val="32"/>
          <w:lang w:eastAsia="en-US"/>
        </w:rPr>
        <w:tab/>
      </w:r>
      <w:r>
        <w:rPr>
          <w:rFonts w:ascii="TTA0o00" w:eastAsiaTheme="minorHAnsi" w:hAnsi="TTA0o00" w:cs="TTA0o00"/>
          <w:sz w:val="32"/>
          <w:szCs w:val="32"/>
          <w:lang w:eastAsia="en-US"/>
        </w:rPr>
        <w:t>IK Sirius</w:t>
      </w:r>
    </w:p>
    <w:p w:rsidR="006C6DCA" w:rsidRPr="00373059" w:rsidRDefault="00B13978" w:rsidP="00292084">
      <w:pPr>
        <w:autoSpaceDE w:val="0"/>
        <w:autoSpaceDN w:val="0"/>
        <w:adjustRightInd w:val="0"/>
        <w:rPr>
          <w:rFonts w:ascii="TTA0o00" w:eastAsiaTheme="minorHAnsi" w:hAnsi="TTA0o00" w:cs="TTA0o00"/>
          <w:sz w:val="32"/>
          <w:szCs w:val="32"/>
          <w:lang w:eastAsia="en-US"/>
        </w:rPr>
      </w:pPr>
      <w:r>
        <w:rPr>
          <w:rFonts w:ascii="TTA0o00" w:eastAsiaTheme="minorHAnsi" w:hAnsi="TTA0o00" w:cs="TTA0o00"/>
          <w:b/>
          <w:sz w:val="32"/>
          <w:szCs w:val="32"/>
          <w:lang w:eastAsia="en-US"/>
        </w:rPr>
        <w:t xml:space="preserve">2018-01-05 </w:t>
      </w:r>
      <w:proofErr w:type="spellStart"/>
      <w:r>
        <w:rPr>
          <w:rFonts w:ascii="TTA0o00" w:eastAsiaTheme="minorHAnsi" w:hAnsi="TTA0o00" w:cs="TTA0o00"/>
          <w:b/>
          <w:sz w:val="32"/>
          <w:szCs w:val="32"/>
          <w:lang w:eastAsia="en-US"/>
        </w:rPr>
        <w:t>Fre</w:t>
      </w:r>
      <w:proofErr w:type="spellEnd"/>
      <w:r w:rsidR="006C6DCA">
        <w:rPr>
          <w:rFonts w:ascii="TTA0o00" w:eastAsiaTheme="minorHAnsi" w:hAnsi="TTA0o00" w:cs="TTA0o00"/>
          <w:b/>
          <w:sz w:val="32"/>
          <w:szCs w:val="32"/>
          <w:lang w:eastAsia="en-US"/>
        </w:rPr>
        <w:tab/>
      </w:r>
      <w:r>
        <w:rPr>
          <w:rFonts w:ascii="TTA0o00" w:eastAsiaTheme="minorHAnsi" w:hAnsi="TTA0o00" w:cs="TTA0o00"/>
          <w:b/>
          <w:sz w:val="32"/>
          <w:szCs w:val="32"/>
          <w:lang w:eastAsia="en-US"/>
        </w:rPr>
        <w:t xml:space="preserve"> </w:t>
      </w:r>
      <w:r w:rsidR="005F15F8">
        <w:rPr>
          <w:rFonts w:ascii="TTA0o00" w:eastAsiaTheme="minorHAnsi" w:hAnsi="TTA0o00" w:cs="TTA0o00"/>
          <w:b/>
          <w:sz w:val="32"/>
          <w:szCs w:val="32"/>
          <w:lang w:eastAsia="en-US"/>
        </w:rPr>
        <w:t>19:00</w:t>
      </w:r>
      <w:r>
        <w:rPr>
          <w:rFonts w:ascii="TTA0o00" w:eastAsiaTheme="minorHAnsi" w:hAnsi="TTA0o00" w:cs="TTA0o00"/>
          <w:b/>
          <w:sz w:val="32"/>
          <w:szCs w:val="32"/>
          <w:lang w:eastAsia="en-US"/>
        </w:rPr>
        <w:tab/>
      </w:r>
      <w:r>
        <w:rPr>
          <w:rFonts w:ascii="TTA0o00" w:eastAsiaTheme="minorHAnsi" w:hAnsi="TTA0o00" w:cs="TTA0o00"/>
          <w:sz w:val="32"/>
          <w:szCs w:val="32"/>
          <w:lang w:eastAsia="en-US"/>
        </w:rPr>
        <w:t>IFK Vänersborg</w:t>
      </w:r>
      <w:r>
        <w:rPr>
          <w:rFonts w:ascii="TTA0o00" w:eastAsiaTheme="minorHAnsi" w:hAnsi="TTA0o00" w:cs="TTA0o00"/>
          <w:b/>
          <w:sz w:val="32"/>
          <w:szCs w:val="32"/>
          <w:lang w:eastAsia="en-US"/>
        </w:rPr>
        <w:tab/>
        <w:t>Broberg/</w:t>
      </w:r>
      <w:proofErr w:type="spellStart"/>
      <w:r>
        <w:rPr>
          <w:rFonts w:ascii="TTA0o00" w:eastAsiaTheme="minorHAnsi" w:hAnsi="TTA0o00" w:cs="TTA0o00"/>
          <w:b/>
          <w:sz w:val="32"/>
          <w:szCs w:val="32"/>
          <w:lang w:eastAsia="en-US"/>
        </w:rPr>
        <w:t>Söd</w:t>
      </w:r>
      <w:proofErr w:type="spellEnd"/>
      <w:r>
        <w:rPr>
          <w:rFonts w:ascii="TTA0o00" w:eastAsiaTheme="minorHAnsi" w:hAnsi="TTA0o00" w:cs="TTA0o00"/>
          <w:b/>
          <w:sz w:val="32"/>
          <w:szCs w:val="32"/>
          <w:lang w:eastAsia="en-US"/>
        </w:rPr>
        <w:t>.</w:t>
      </w:r>
    </w:p>
    <w:p w:rsidR="00292084" w:rsidRPr="00B13978" w:rsidRDefault="00B13978" w:rsidP="00292084">
      <w:pPr>
        <w:autoSpaceDE w:val="0"/>
        <w:autoSpaceDN w:val="0"/>
        <w:adjustRightInd w:val="0"/>
        <w:rPr>
          <w:rFonts w:ascii="TTA0o00" w:eastAsiaTheme="minorHAnsi" w:hAnsi="TTA0o00" w:cs="TTA0o00"/>
          <w:sz w:val="32"/>
          <w:szCs w:val="32"/>
          <w:lang w:eastAsia="en-US"/>
        </w:rPr>
      </w:pPr>
      <w:r>
        <w:rPr>
          <w:rFonts w:ascii="TTA0o00" w:eastAsiaTheme="minorHAnsi" w:hAnsi="TTA0o00" w:cs="TTA0o00"/>
          <w:b/>
          <w:sz w:val="32"/>
          <w:szCs w:val="32"/>
          <w:lang w:eastAsia="en-US"/>
        </w:rPr>
        <w:t>2018-01-07 Sön</w:t>
      </w:r>
      <w:r w:rsidR="00620554" w:rsidRPr="00373059">
        <w:rPr>
          <w:rFonts w:ascii="TTA0o00" w:eastAsiaTheme="minorHAnsi" w:hAnsi="TTA0o00" w:cs="TTA0o00"/>
          <w:b/>
          <w:sz w:val="32"/>
          <w:szCs w:val="32"/>
          <w:lang w:eastAsia="en-US"/>
        </w:rPr>
        <w:tab/>
        <w:t xml:space="preserve"> </w:t>
      </w:r>
      <w:r w:rsidR="00F44DDB">
        <w:rPr>
          <w:rFonts w:ascii="TTA0o00" w:eastAsiaTheme="minorHAnsi" w:hAnsi="TTA0o00" w:cs="TTA0o00"/>
          <w:b/>
          <w:sz w:val="32"/>
          <w:szCs w:val="32"/>
          <w:lang w:eastAsia="en-US"/>
        </w:rPr>
        <w:t>15</w:t>
      </w:r>
      <w:r w:rsidR="005F15F8">
        <w:rPr>
          <w:rFonts w:ascii="TTA0o00" w:eastAsiaTheme="minorHAnsi" w:hAnsi="TTA0o00" w:cs="TTA0o00"/>
          <w:b/>
          <w:sz w:val="32"/>
          <w:szCs w:val="32"/>
          <w:lang w:eastAsia="en-US"/>
        </w:rPr>
        <w:t>:00</w:t>
      </w:r>
      <w:r w:rsidR="00F00CF6" w:rsidRPr="00373059">
        <w:rPr>
          <w:rFonts w:ascii="TTA0o00" w:eastAsiaTheme="minorHAnsi" w:hAnsi="TTA0o00" w:cs="TTA0o00"/>
          <w:b/>
          <w:sz w:val="32"/>
          <w:szCs w:val="32"/>
          <w:lang w:eastAsia="en-US"/>
        </w:rPr>
        <w:tab/>
      </w:r>
      <w:r w:rsidR="00620554" w:rsidRPr="00373059">
        <w:rPr>
          <w:rFonts w:ascii="TTA0o00" w:eastAsiaTheme="minorHAnsi" w:hAnsi="TTA0o00" w:cs="TTA0o00"/>
          <w:b/>
          <w:sz w:val="32"/>
          <w:szCs w:val="32"/>
          <w:lang w:eastAsia="en-US"/>
        </w:rPr>
        <w:t>Broberg/</w:t>
      </w:r>
      <w:proofErr w:type="spellStart"/>
      <w:r w:rsidR="00620554" w:rsidRPr="00373059">
        <w:rPr>
          <w:rFonts w:ascii="TTA0o00" w:eastAsiaTheme="minorHAnsi" w:hAnsi="TTA0o00" w:cs="TTA0o00"/>
          <w:b/>
          <w:sz w:val="32"/>
          <w:szCs w:val="32"/>
          <w:lang w:eastAsia="en-US"/>
        </w:rPr>
        <w:t>Söd</w:t>
      </w:r>
      <w:proofErr w:type="spellEnd"/>
      <w:r w:rsidR="00620554" w:rsidRPr="00373059">
        <w:rPr>
          <w:rFonts w:ascii="TTA0o00" w:eastAsiaTheme="minorHAnsi" w:hAnsi="TTA0o00" w:cs="TTA0o00"/>
          <w:b/>
          <w:sz w:val="32"/>
          <w:szCs w:val="32"/>
          <w:lang w:eastAsia="en-US"/>
        </w:rPr>
        <w:t>.</w:t>
      </w:r>
      <w:r>
        <w:rPr>
          <w:rFonts w:ascii="TTA0o00" w:eastAsiaTheme="minorHAnsi" w:hAnsi="TTA0o00" w:cs="TTA0o00"/>
          <w:b/>
          <w:sz w:val="32"/>
          <w:szCs w:val="32"/>
          <w:lang w:eastAsia="en-US"/>
        </w:rPr>
        <w:tab/>
      </w:r>
      <w:r>
        <w:rPr>
          <w:rFonts w:ascii="TTA0o00" w:eastAsiaTheme="minorHAnsi" w:hAnsi="TTA0o00" w:cs="TTA0o00"/>
          <w:sz w:val="32"/>
          <w:szCs w:val="32"/>
          <w:lang w:eastAsia="en-US"/>
        </w:rPr>
        <w:t>Västerås SK</w:t>
      </w:r>
    </w:p>
    <w:p w:rsidR="00292084" w:rsidRPr="00FC326D" w:rsidRDefault="00B13978" w:rsidP="00292084">
      <w:pPr>
        <w:autoSpaceDE w:val="0"/>
        <w:autoSpaceDN w:val="0"/>
        <w:adjustRightInd w:val="0"/>
        <w:rPr>
          <w:rFonts w:ascii="TTA0o00" w:eastAsiaTheme="minorHAnsi" w:hAnsi="TTA0o00" w:cs="TTA0o00"/>
          <w:b/>
          <w:sz w:val="32"/>
          <w:szCs w:val="32"/>
          <w:lang w:eastAsia="en-US"/>
        </w:rPr>
      </w:pPr>
      <w:r>
        <w:rPr>
          <w:rFonts w:ascii="TTA0o00" w:eastAsiaTheme="minorHAnsi" w:hAnsi="TTA0o00" w:cs="TTA0o00"/>
          <w:b/>
          <w:sz w:val="32"/>
          <w:szCs w:val="32"/>
          <w:lang w:eastAsia="en-US"/>
        </w:rPr>
        <w:t>2018-01-10 Ons</w:t>
      </w:r>
      <w:r w:rsidR="00620554">
        <w:rPr>
          <w:rFonts w:ascii="TTA0o00" w:eastAsiaTheme="minorHAnsi" w:hAnsi="TTA0o00" w:cs="TTA0o00"/>
          <w:b/>
          <w:sz w:val="32"/>
          <w:szCs w:val="32"/>
          <w:lang w:eastAsia="en-US"/>
        </w:rPr>
        <w:tab/>
        <w:t xml:space="preserve"> 19</w:t>
      </w:r>
      <w:r w:rsidR="00F00CF6" w:rsidRPr="000B62DA">
        <w:rPr>
          <w:rFonts w:ascii="TTA0o00" w:eastAsiaTheme="minorHAnsi" w:hAnsi="TTA0o00" w:cs="TTA0o00"/>
          <w:b/>
          <w:sz w:val="32"/>
          <w:szCs w:val="32"/>
          <w:lang w:eastAsia="en-US"/>
        </w:rPr>
        <w:t>:00</w:t>
      </w:r>
      <w:r w:rsidR="00F00CF6" w:rsidRPr="000B62DA">
        <w:rPr>
          <w:rFonts w:ascii="TTA0o00" w:eastAsiaTheme="minorHAnsi" w:hAnsi="TTA0o00" w:cs="TTA0o00"/>
          <w:b/>
          <w:sz w:val="32"/>
          <w:szCs w:val="32"/>
          <w:lang w:eastAsia="en-US"/>
        </w:rPr>
        <w:tab/>
      </w:r>
      <w:r>
        <w:rPr>
          <w:rFonts w:ascii="TTA0o00" w:eastAsiaTheme="minorHAnsi" w:hAnsi="TTA0o00" w:cs="TTA0o00"/>
          <w:sz w:val="32"/>
          <w:szCs w:val="32"/>
          <w:lang w:eastAsia="en-US"/>
        </w:rPr>
        <w:t>IK Tellus</w:t>
      </w:r>
      <w:r>
        <w:rPr>
          <w:rFonts w:ascii="TTA0o00" w:eastAsiaTheme="minorHAnsi" w:hAnsi="TTA0o00" w:cs="TTA0o00"/>
          <w:b/>
          <w:sz w:val="32"/>
          <w:szCs w:val="32"/>
          <w:lang w:eastAsia="en-US"/>
        </w:rPr>
        <w:tab/>
      </w:r>
      <w:r>
        <w:rPr>
          <w:rFonts w:ascii="TTA0o00" w:eastAsiaTheme="minorHAnsi" w:hAnsi="TTA0o00" w:cs="TTA0o00"/>
          <w:b/>
          <w:sz w:val="32"/>
          <w:szCs w:val="32"/>
          <w:lang w:eastAsia="en-US"/>
        </w:rPr>
        <w:tab/>
      </w:r>
      <w:r w:rsidR="002C1A3D" w:rsidRPr="000B62DA">
        <w:rPr>
          <w:rFonts w:ascii="TTA0o00" w:eastAsiaTheme="minorHAnsi" w:hAnsi="TTA0o00" w:cs="TTA0o00"/>
          <w:b/>
          <w:sz w:val="32"/>
          <w:szCs w:val="32"/>
          <w:lang w:eastAsia="en-US"/>
        </w:rPr>
        <w:t>Broberg/</w:t>
      </w:r>
      <w:proofErr w:type="spellStart"/>
      <w:r w:rsidR="002C1A3D" w:rsidRPr="000B62DA">
        <w:rPr>
          <w:rFonts w:ascii="TTA0o00" w:eastAsiaTheme="minorHAnsi" w:hAnsi="TTA0o00" w:cs="TTA0o00"/>
          <w:b/>
          <w:sz w:val="32"/>
          <w:szCs w:val="32"/>
          <w:lang w:eastAsia="en-US"/>
        </w:rPr>
        <w:t>Söd</w:t>
      </w:r>
      <w:proofErr w:type="spellEnd"/>
      <w:r w:rsidR="002C1A3D" w:rsidRPr="000B62DA">
        <w:rPr>
          <w:rFonts w:ascii="TTA0o00" w:eastAsiaTheme="minorHAnsi" w:hAnsi="TTA0o00" w:cs="TTA0o00"/>
          <w:b/>
          <w:sz w:val="32"/>
          <w:szCs w:val="32"/>
          <w:lang w:eastAsia="en-US"/>
        </w:rPr>
        <w:t>.</w:t>
      </w:r>
      <w:r w:rsidR="00292084" w:rsidRPr="000B62DA">
        <w:rPr>
          <w:rFonts w:ascii="TTA0o00" w:eastAsiaTheme="minorHAnsi" w:hAnsi="TTA0o00" w:cs="TTA0o00"/>
          <w:b/>
          <w:sz w:val="32"/>
          <w:szCs w:val="32"/>
          <w:lang w:eastAsia="en-US"/>
        </w:rPr>
        <w:t xml:space="preserve"> </w:t>
      </w:r>
    </w:p>
    <w:p w:rsidR="006C6DCA" w:rsidRPr="002F5E8F" w:rsidRDefault="00B13978" w:rsidP="00292084">
      <w:pPr>
        <w:autoSpaceDE w:val="0"/>
        <w:autoSpaceDN w:val="0"/>
        <w:adjustRightInd w:val="0"/>
        <w:rPr>
          <w:rFonts w:ascii="TTA0o00" w:eastAsiaTheme="minorHAnsi" w:hAnsi="TTA0o00" w:cs="TTA0o00"/>
          <w:b/>
          <w:sz w:val="32"/>
          <w:szCs w:val="32"/>
          <w:lang w:eastAsia="en-US"/>
        </w:rPr>
      </w:pPr>
      <w:r>
        <w:rPr>
          <w:rFonts w:ascii="TTA0o00" w:eastAsiaTheme="minorHAnsi" w:hAnsi="TTA0o00" w:cs="TTA0o00"/>
          <w:b/>
          <w:sz w:val="32"/>
          <w:szCs w:val="32"/>
          <w:lang w:eastAsia="en-US"/>
        </w:rPr>
        <w:t>2018-01-19</w:t>
      </w:r>
      <w:r w:rsidR="00686C8E">
        <w:rPr>
          <w:rFonts w:ascii="TTA0o00" w:eastAsiaTheme="minorHAnsi" w:hAnsi="TTA0o00" w:cs="TTA0o00"/>
          <w:b/>
          <w:sz w:val="32"/>
          <w:szCs w:val="32"/>
          <w:lang w:eastAsia="en-US"/>
        </w:rPr>
        <w:t xml:space="preserve"> </w:t>
      </w:r>
      <w:proofErr w:type="spellStart"/>
      <w:r w:rsidR="00686C8E">
        <w:rPr>
          <w:rFonts w:ascii="TTA0o00" w:eastAsiaTheme="minorHAnsi" w:hAnsi="TTA0o00" w:cs="TTA0o00"/>
          <w:b/>
          <w:sz w:val="32"/>
          <w:szCs w:val="32"/>
          <w:lang w:eastAsia="en-US"/>
        </w:rPr>
        <w:t>Fre</w:t>
      </w:r>
      <w:proofErr w:type="spellEnd"/>
      <w:r w:rsidR="006C6DCA" w:rsidRPr="000B62DA">
        <w:rPr>
          <w:rFonts w:ascii="TTA0o00" w:eastAsiaTheme="minorHAnsi" w:hAnsi="TTA0o00" w:cs="TTA0o00"/>
          <w:b/>
          <w:sz w:val="32"/>
          <w:szCs w:val="32"/>
          <w:lang w:eastAsia="en-US"/>
        </w:rPr>
        <w:tab/>
      </w:r>
      <w:r w:rsidR="000D3C16">
        <w:rPr>
          <w:rFonts w:ascii="TTA0o00" w:eastAsiaTheme="minorHAnsi" w:hAnsi="TTA0o00" w:cs="TTA0o00"/>
          <w:b/>
          <w:sz w:val="32"/>
          <w:szCs w:val="32"/>
          <w:lang w:eastAsia="en-US"/>
        </w:rPr>
        <w:t xml:space="preserve"> 19:00</w:t>
      </w:r>
      <w:r w:rsidR="006C6DCA" w:rsidRPr="000B62DA">
        <w:rPr>
          <w:rFonts w:ascii="TTA0o00" w:eastAsiaTheme="minorHAnsi" w:hAnsi="TTA0o00" w:cs="TTA0o00"/>
          <w:b/>
          <w:sz w:val="32"/>
          <w:szCs w:val="32"/>
          <w:lang w:eastAsia="en-US"/>
        </w:rPr>
        <w:tab/>
      </w:r>
      <w:r>
        <w:rPr>
          <w:rFonts w:ascii="TTA0o00" w:eastAsiaTheme="minorHAnsi" w:hAnsi="TTA0o00" w:cs="TTA0o00"/>
          <w:sz w:val="32"/>
          <w:szCs w:val="32"/>
          <w:lang w:eastAsia="en-US"/>
        </w:rPr>
        <w:t>Vetlanda BK</w:t>
      </w:r>
      <w:r w:rsidR="006C6DCA" w:rsidRPr="000B62DA">
        <w:rPr>
          <w:rFonts w:ascii="TTA0o00" w:eastAsiaTheme="minorHAnsi" w:hAnsi="TTA0o00" w:cs="TTA0o00"/>
          <w:b/>
          <w:sz w:val="32"/>
          <w:szCs w:val="32"/>
          <w:lang w:eastAsia="en-US"/>
        </w:rPr>
        <w:tab/>
        <w:t>Broberg/</w:t>
      </w:r>
      <w:proofErr w:type="spellStart"/>
      <w:r w:rsidR="006C6DCA" w:rsidRPr="000B62DA">
        <w:rPr>
          <w:rFonts w:ascii="TTA0o00" w:eastAsiaTheme="minorHAnsi" w:hAnsi="TTA0o00" w:cs="TTA0o00"/>
          <w:b/>
          <w:sz w:val="32"/>
          <w:szCs w:val="32"/>
          <w:lang w:eastAsia="en-US"/>
        </w:rPr>
        <w:t>Söd</w:t>
      </w:r>
      <w:proofErr w:type="spellEnd"/>
      <w:r w:rsidR="006C6DCA" w:rsidRPr="000B62DA">
        <w:rPr>
          <w:rFonts w:ascii="TTA0o00" w:eastAsiaTheme="minorHAnsi" w:hAnsi="TTA0o00" w:cs="TTA0o00"/>
          <w:b/>
          <w:sz w:val="32"/>
          <w:szCs w:val="32"/>
          <w:lang w:eastAsia="en-US"/>
        </w:rPr>
        <w:t xml:space="preserve">. </w:t>
      </w:r>
    </w:p>
    <w:p w:rsidR="00292084" w:rsidRPr="004C5053" w:rsidRDefault="00B13978" w:rsidP="00292084">
      <w:pPr>
        <w:autoSpaceDE w:val="0"/>
        <w:autoSpaceDN w:val="0"/>
        <w:adjustRightInd w:val="0"/>
        <w:rPr>
          <w:rFonts w:ascii="TTA0o00" w:eastAsiaTheme="minorHAnsi" w:hAnsi="TTA0o00" w:cs="TTA0o00"/>
          <w:sz w:val="32"/>
          <w:szCs w:val="32"/>
          <w:lang w:eastAsia="en-US"/>
        </w:rPr>
      </w:pPr>
      <w:r>
        <w:rPr>
          <w:rFonts w:ascii="TTA0o00" w:eastAsiaTheme="minorHAnsi" w:hAnsi="TTA0o00" w:cs="TTA0o00"/>
          <w:b/>
          <w:sz w:val="32"/>
          <w:szCs w:val="32"/>
          <w:lang w:eastAsia="en-US"/>
        </w:rPr>
        <w:t>2018-01-21</w:t>
      </w:r>
      <w:r w:rsidR="00686C8E">
        <w:rPr>
          <w:rFonts w:ascii="TTA0o00" w:eastAsiaTheme="minorHAnsi" w:hAnsi="TTA0o00" w:cs="TTA0o00"/>
          <w:b/>
          <w:sz w:val="32"/>
          <w:szCs w:val="32"/>
          <w:lang w:eastAsia="en-US"/>
        </w:rPr>
        <w:t xml:space="preserve"> </w:t>
      </w:r>
      <w:proofErr w:type="gramStart"/>
      <w:r w:rsidR="00686C8E">
        <w:rPr>
          <w:rFonts w:ascii="TTA0o00" w:eastAsiaTheme="minorHAnsi" w:hAnsi="TTA0o00" w:cs="TTA0o00"/>
          <w:b/>
          <w:sz w:val="32"/>
          <w:szCs w:val="32"/>
          <w:lang w:eastAsia="en-US"/>
        </w:rPr>
        <w:t>Sön</w:t>
      </w:r>
      <w:proofErr w:type="gramEnd"/>
      <w:r>
        <w:rPr>
          <w:rFonts w:ascii="TTA0o00" w:eastAsiaTheme="minorHAnsi" w:hAnsi="TTA0o00" w:cs="TTA0o00"/>
          <w:b/>
          <w:sz w:val="32"/>
          <w:szCs w:val="32"/>
          <w:lang w:eastAsia="en-US"/>
        </w:rPr>
        <w:tab/>
        <w:t xml:space="preserve"> </w:t>
      </w:r>
      <w:r w:rsidR="005F15F8">
        <w:rPr>
          <w:rFonts w:ascii="TTA0o00" w:eastAsiaTheme="minorHAnsi" w:hAnsi="TTA0o00" w:cs="TTA0o00"/>
          <w:b/>
          <w:sz w:val="32"/>
          <w:szCs w:val="32"/>
          <w:lang w:eastAsia="en-US"/>
        </w:rPr>
        <w:t>15:00</w:t>
      </w:r>
      <w:r w:rsidR="00F00CF6" w:rsidRPr="000B62DA">
        <w:rPr>
          <w:rFonts w:ascii="TTA0o00" w:eastAsiaTheme="minorHAnsi" w:hAnsi="TTA0o00" w:cs="TTA0o00"/>
          <w:b/>
          <w:sz w:val="32"/>
          <w:szCs w:val="32"/>
          <w:lang w:eastAsia="en-US"/>
        </w:rPr>
        <w:tab/>
      </w:r>
      <w:r w:rsidR="002C1A3D" w:rsidRPr="000B62DA">
        <w:rPr>
          <w:rFonts w:ascii="TTA0o00" w:eastAsiaTheme="minorHAnsi" w:hAnsi="TTA0o00" w:cs="TTA0o00"/>
          <w:b/>
          <w:sz w:val="32"/>
          <w:szCs w:val="32"/>
          <w:lang w:eastAsia="en-US"/>
        </w:rPr>
        <w:t>Broberg/</w:t>
      </w:r>
      <w:proofErr w:type="spellStart"/>
      <w:r w:rsidR="002C1A3D" w:rsidRPr="000B62DA">
        <w:rPr>
          <w:rFonts w:ascii="TTA0o00" w:eastAsiaTheme="minorHAnsi" w:hAnsi="TTA0o00" w:cs="TTA0o00"/>
          <w:b/>
          <w:sz w:val="32"/>
          <w:szCs w:val="32"/>
          <w:lang w:eastAsia="en-US"/>
        </w:rPr>
        <w:t>Söd</w:t>
      </w:r>
      <w:proofErr w:type="spellEnd"/>
      <w:r w:rsidR="002C1A3D" w:rsidRPr="000B62DA">
        <w:rPr>
          <w:rFonts w:ascii="TTA0o00" w:eastAsiaTheme="minorHAnsi" w:hAnsi="TTA0o00" w:cs="TTA0o00"/>
          <w:b/>
          <w:sz w:val="32"/>
          <w:szCs w:val="32"/>
          <w:lang w:eastAsia="en-US"/>
        </w:rPr>
        <w:t>.</w:t>
      </w:r>
      <w:r w:rsidR="00292084" w:rsidRPr="000B62DA">
        <w:rPr>
          <w:rFonts w:ascii="TTA0o00" w:eastAsiaTheme="minorHAnsi" w:hAnsi="TTA0o00" w:cs="TTA0o00"/>
          <w:b/>
          <w:sz w:val="32"/>
          <w:szCs w:val="32"/>
          <w:lang w:eastAsia="en-US"/>
        </w:rPr>
        <w:t xml:space="preserve"> </w:t>
      </w:r>
      <w:r w:rsidR="004C5053">
        <w:rPr>
          <w:rFonts w:ascii="TTA0o00" w:eastAsiaTheme="minorHAnsi" w:hAnsi="TTA0o00" w:cs="TTA0o00"/>
          <w:b/>
          <w:sz w:val="32"/>
          <w:szCs w:val="32"/>
          <w:lang w:eastAsia="en-US"/>
        </w:rPr>
        <w:tab/>
      </w:r>
      <w:r>
        <w:rPr>
          <w:rFonts w:ascii="TTA0o00" w:eastAsiaTheme="minorHAnsi" w:hAnsi="TTA0o00" w:cs="TTA0o00"/>
          <w:sz w:val="32"/>
          <w:szCs w:val="32"/>
          <w:lang w:eastAsia="en-US"/>
        </w:rPr>
        <w:t>Kalix Bandy</w:t>
      </w:r>
    </w:p>
    <w:p w:rsidR="00292084" w:rsidRPr="00986A63" w:rsidRDefault="00B13978" w:rsidP="00292084">
      <w:pPr>
        <w:autoSpaceDE w:val="0"/>
        <w:autoSpaceDN w:val="0"/>
        <w:adjustRightInd w:val="0"/>
        <w:rPr>
          <w:rFonts w:ascii="TTA0o00" w:eastAsiaTheme="minorHAnsi" w:hAnsi="TTA0o00" w:cs="TTA0o00"/>
          <w:sz w:val="32"/>
          <w:szCs w:val="32"/>
          <w:lang w:eastAsia="en-US"/>
        </w:rPr>
      </w:pPr>
      <w:r>
        <w:rPr>
          <w:rFonts w:ascii="TTA0o00" w:eastAsiaTheme="minorHAnsi" w:hAnsi="TTA0o00" w:cs="TTA0o00"/>
          <w:b/>
          <w:sz w:val="32"/>
          <w:szCs w:val="32"/>
          <w:lang w:eastAsia="en-US"/>
        </w:rPr>
        <w:t>2018-02-07</w:t>
      </w:r>
      <w:r w:rsidR="002F5E8F">
        <w:rPr>
          <w:rFonts w:ascii="TTA0o00" w:eastAsiaTheme="minorHAnsi" w:hAnsi="TTA0o00" w:cs="TTA0o00"/>
          <w:b/>
          <w:sz w:val="32"/>
          <w:szCs w:val="32"/>
          <w:lang w:eastAsia="en-US"/>
        </w:rPr>
        <w:t xml:space="preserve"> </w:t>
      </w:r>
      <w:r>
        <w:rPr>
          <w:rFonts w:ascii="TTA0o00" w:eastAsiaTheme="minorHAnsi" w:hAnsi="TTA0o00" w:cs="TTA0o00"/>
          <w:b/>
          <w:sz w:val="32"/>
          <w:szCs w:val="32"/>
          <w:lang w:eastAsia="en-US"/>
        </w:rPr>
        <w:t>Ons</w:t>
      </w:r>
      <w:r w:rsidR="00986A63">
        <w:rPr>
          <w:rFonts w:ascii="TTA0o00" w:eastAsiaTheme="minorHAnsi" w:hAnsi="TTA0o00" w:cs="TTA0o00"/>
          <w:b/>
          <w:sz w:val="32"/>
          <w:szCs w:val="32"/>
          <w:lang w:eastAsia="en-US"/>
        </w:rPr>
        <w:tab/>
        <w:t xml:space="preserve"> 19</w:t>
      </w:r>
      <w:r w:rsidR="00F00CF6" w:rsidRPr="000B62DA">
        <w:rPr>
          <w:rFonts w:ascii="TTA0o00" w:eastAsiaTheme="minorHAnsi" w:hAnsi="TTA0o00" w:cs="TTA0o00"/>
          <w:b/>
          <w:sz w:val="32"/>
          <w:szCs w:val="32"/>
          <w:lang w:eastAsia="en-US"/>
        </w:rPr>
        <w:t>:00</w:t>
      </w:r>
      <w:r w:rsidR="00F00CF6" w:rsidRPr="000B62DA">
        <w:rPr>
          <w:rFonts w:ascii="TTA0o00" w:eastAsiaTheme="minorHAnsi" w:hAnsi="TTA0o00" w:cs="TTA0o00"/>
          <w:b/>
          <w:sz w:val="32"/>
          <w:szCs w:val="32"/>
          <w:lang w:eastAsia="en-US"/>
        </w:rPr>
        <w:tab/>
      </w:r>
      <w:r>
        <w:rPr>
          <w:rFonts w:ascii="TTA0o00" w:eastAsiaTheme="minorHAnsi" w:hAnsi="TTA0o00" w:cs="TTA0o00"/>
          <w:sz w:val="32"/>
          <w:szCs w:val="32"/>
          <w:lang w:eastAsia="en-US"/>
        </w:rPr>
        <w:t>IFK Motala</w:t>
      </w:r>
      <w:r w:rsidR="004C5053">
        <w:rPr>
          <w:rFonts w:ascii="TTA0o00" w:eastAsiaTheme="minorHAnsi" w:hAnsi="TTA0o00" w:cs="TTA0o00"/>
          <w:b/>
          <w:sz w:val="32"/>
          <w:szCs w:val="32"/>
          <w:lang w:eastAsia="en-US"/>
        </w:rPr>
        <w:tab/>
        <w:t>Broberg/</w:t>
      </w:r>
      <w:proofErr w:type="spellStart"/>
      <w:r w:rsidR="004C5053">
        <w:rPr>
          <w:rFonts w:ascii="TTA0o00" w:eastAsiaTheme="minorHAnsi" w:hAnsi="TTA0o00" w:cs="TTA0o00"/>
          <w:b/>
          <w:sz w:val="32"/>
          <w:szCs w:val="32"/>
          <w:lang w:eastAsia="en-US"/>
        </w:rPr>
        <w:t>Söd</w:t>
      </w:r>
      <w:proofErr w:type="spellEnd"/>
    </w:p>
    <w:p w:rsidR="00F00CF6" w:rsidRPr="004C5053" w:rsidRDefault="000F5867" w:rsidP="00292084">
      <w:pPr>
        <w:autoSpaceDE w:val="0"/>
        <w:autoSpaceDN w:val="0"/>
        <w:adjustRightInd w:val="0"/>
        <w:rPr>
          <w:rFonts w:ascii="TTA0o00" w:eastAsiaTheme="minorHAnsi" w:hAnsi="TTA0o00" w:cs="TTA0o00"/>
          <w:sz w:val="32"/>
          <w:szCs w:val="32"/>
          <w:lang w:eastAsia="en-US"/>
        </w:rPr>
      </w:pPr>
      <w:r>
        <w:rPr>
          <w:rFonts w:ascii="TTA0o00" w:eastAsiaTheme="minorHAnsi" w:hAnsi="TTA0o00" w:cs="TTA0o00"/>
          <w:b/>
          <w:sz w:val="32"/>
          <w:szCs w:val="32"/>
          <w:lang w:eastAsia="en-US"/>
        </w:rPr>
        <w:t xml:space="preserve">2018-02-09 </w:t>
      </w:r>
      <w:proofErr w:type="spellStart"/>
      <w:r>
        <w:rPr>
          <w:rFonts w:ascii="TTA0o00" w:eastAsiaTheme="minorHAnsi" w:hAnsi="TTA0o00" w:cs="TTA0o00"/>
          <w:b/>
          <w:sz w:val="32"/>
          <w:szCs w:val="32"/>
          <w:lang w:eastAsia="en-US"/>
        </w:rPr>
        <w:t>Fre</w:t>
      </w:r>
      <w:proofErr w:type="spellEnd"/>
      <w:r w:rsidR="00986A63">
        <w:rPr>
          <w:rFonts w:ascii="TTA0o00" w:eastAsiaTheme="minorHAnsi" w:hAnsi="TTA0o00" w:cs="TTA0o00"/>
          <w:b/>
          <w:sz w:val="32"/>
          <w:szCs w:val="32"/>
          <w:lang w:eastAsia="en-US"/>
        </w:rPr>
        <w:tab/>
        <w:t xml:space="preserve"> </w:t>
      </w:r>
      <w:r>
        <w:rPr>
          <w:rFonts w:ascii="TTA0o00" w:eastAsiaTheme="minorHAnsi" w:hAnsi="TTA0o00" w:cs="TTA0o00"/>
          <w:b/>
          <w:sz w:val="32"/>
          <w:szCs w:val="32"/>
          <w:lang w:eastAsia="en-US"/>
        </w:rPr>
        <w:t>19</w:t>
      </w:r>
      <w:r w:rsidR="006F1E08">
        <w:rPr>
          <w:rFonts w:ascii="TTA0o00" w:eastAsiaTheme="minorHAnsi" w:hAnsi="TTA0o00" w:cs="TTA0o00"/>
          <w:b/>
          <w:sz w:val="32"/>
          <w:szCs w:val="32"/>
          <w:lang w:eastAsia="en-US"/>
        </w:rPr>
        <w:t>:00</w:t>
      </w:r>
      <w:r w:rsidR="00F00CF6" w:rsidRPr="000B62DA">
        <w:rPr>
          <w:rFonts w:ascii="TTA0o00" w:eastAsiaTheme="minorHAnsi" w:hAnsi="TTA0o00" w:cs="TTA0o00"/>
          <w:b/>
          <w:sz w:val="32"/>
          <w:szCs w:val="32"/>
          <w:lang w:eastAsia="en-US"/>
        </w:rPr>
        <w:tab/>
      </w:r>
      <w:r w:rsidR="00986A63" w:rsidRPr="000B62DA">
        <w:rPr>
          <w:rFonts w:ascii="TTA0o00" w:eastAsiaTheme="minorHAnsi" w:hAnsi="TTA0o00" w:cs="TTA0o00"/>
          <w:b/>
          <w:sz w:val="32"/>
          <w:szCs w:val="32"/>
          <w:lang w:eastAsia="en-US"/>
        </w:rPr>
        <w:t>Broberg/</w:t>
      </w:r>
      <w:proofErr w:type="spellStart"/>
      <w:r w:rsidR="00986A63" w:rsidRPr="000B62DA">
        <w:rPr>
          <w:rFonts w:ascii="TTA0o00" w:eastAsiaTheme="minorHAnsi" w:hAnsi="TTA0o00" w:cs="TTA0o00"/>
          <w:b/>
          <w:sz w:val="32"/>
          <w:szCs w:val="32"/>
          <w:lang w:eastAsia="en-US"/>
        </w:rPr>
        <w:t>Söd</w:t>
      </w:r>
      <w:proofErr w:type="spellEnd"/>
      <w:r w:rsidR="00986A63" w:rsidRPr="000B62DA">
        <w:rPr>
          <w:rFonts w:ascii="TTA0o00" w:eastAsiaTheme="minorHAnsi" w:hAnsi="TTA0o00" w:cs="TTA0o00"/>
          <w:b/>
          <w:sz w:val="32"/>
          <w:szCs w:val="32"/>
          <w:lang w:eastAsia="en-US"/>
        </w:rPr>
        <w:t>.</w:t>
      </w:r>
      <w:r w:rsidR="004C5053">
        <w:rPr>
          <w:rFonts w:ascii="TTA0o00" w:eastAsiaTheme="minorHAnsi" w:hAnsi="TTA0o00" w:cs="TTA0o00"/>
          <w:b/>
          <w:sz w:val="32"/>
          <w:szCs w:val="32"/>
          <w:lang w:eastAsia="en-US"/>
        </w:rPr>
        <w:tab/>
      </w:r>
      <w:r>
        <w:rPr>
          <w:rFonts w:ascii="TTA0o00" w:eastAsiaTheme="minorHAnsi" w:hAnsi="TTA0o00" w:cs="TTA0o00"/>
          <w:sz w:val="32"/>
          <w:szCs w:val="32"/>
          <w:lang w:eastAsia="en-US"/>
        </w:rPr>
        <w:t>Edsbyns</w:t>
      </w:r>
      <w:r w:rsidR="004C5053">
        <w:rPr>
          <w:rFonts w:ascii="TTA0o00" w:eastAsiaTheme="minorHAnsi" w:hAnsi="TTA0o00" w:cs="TTA0o00"/>
          <w:sz w:val="32"/>
          <w:szCs w:val="32"/>
          <w:lang w:eastAsia="en-US"/>
        </w:rPr>
        <w:t xml:space="preserve"> IF</w:t>
      </w:r>
    </w:p>
    <w:p w:rsidR="00292084" w:rsidRPr="004C5053" w:rsidRDefault="000F5867" w:rsidP="00292084">
      <w:pPr>
        <w:autoSpaceDE w:val="0"/>
        <w:autoSpaceDN w:val="0"/>
        <w:adjustRightInd w:val="0"/>
        <w:rPr>
          <w:rFonts w:ascii="TTA0o00" w:eastAsiaTheme="minorHAnsi" w:hAnsi="TTA0o00" w:cs="TTA0o00"/>
          <w:sz w:val="32"/>
          <w:szCs w:val="32"/>
          <w:lang w:eastAsia="en-US"/>
        </w:rPr>
      </w:pPr>
      <w:r>
        <w:rPr>
          <w:rFonts w:ascii="TTA0o00" w:eastAsiaTheme="minorHAnsi" w:hAnsi="TTA0o00" w:cs="TTA0o00"/>
          <w:b/>
          <w:sz w:val="32"/>
          <w:szCs w:val="32"/>
          <w:lang w:eastAsia="en-US"/>
        </w:rPr>
        <w:t xml:space="preserve">2018-02-13 </w:t>
      </w:r>
      <w:proofErr w:type="spellStart"/>
      <w:r>
        <w:rPr>
          <w:rFonts w:ascii="TTA0o00" w:eastAsiaTheme="minorHAnsi" w:hAnsi="TTA0o00" w:cs="TTA0o00"/>
          <w:b/>
          <w:sz w:val="32"/>
          <w:szCs w:val="32"/>
          <w:lang w:eastAsia="en-US"/>
        </w:rPr>
        <w:t>Tis</w:t>
      </w:r>
      <w:proofErr w:type="spellEnd"/>
      <w:r w:rsidR="00F00CF6" w:rsidRPr="000B62DA">
        <w:rPr>
          <w:rFonts w:ascii="TTA0o00" w:eastAsiaTheme="minorHAnsi" w:hAnsi="TTA0o00" w:cs="TTA0o00"/>
          <w:b/>
          <w:sz w:val="32"/>
          <w:szCs w:val="32"/>
          <w:lang w:eastAsia="en-US"/>
        </w:rPr>
        <w:tab/>
        <w:t xml:space="preserve"> 19:00</w:t>
      </w:r>
      <w:r w:rsidR="00F00CF6" w:rsidRPr="000B62DA">
        <w:rPr>
          <w:rFonts w:ascii="TTA0o00" w:eastAsiaTheme="minorHAnsi" w:hAnsi="TTA0o00" w:cs="TTA0o00"/>
          <w:b/>
          <w:sz w:val="32"/>
          <w:szCs w:val="32"/>
          <w:lang w:eastAsia="en-US"/>
        </w:rPr>
        <w:tab/>
      </w:r>
      <w:r>
        <w:rPr>
          <w:rFonts w:ascii="TTA0o00" w:eastAsiaTheme="minorHAnsi" w:hAnsi="TTA0o00" w:cs="TTA0o00"/>
          <w:sz w:val="32"/>
          <w:szCs w:val="32"/>
          <w:lang w:eastAsia="en-US"/>
        </w:rPr>
        <w:t>TB Västerås</w:t>
      </w:r>
      <w:r>
        <w:rPr>
          <w:rFonts w:ascii="TTA0o00" w:eastAsiaTheme="minorHAnsi" w:hAnsi="TTA0o00" w:cs="TTA0o00"/>
          <w:b/>
          <w:sz w:val="32"/>
          <w:szCs w:val="32"/>
          <w:lang w:eastAsia="en-US"/>
        </w:rPr>
        <w:tab/>
      </w:r>
      <w:r w:rsidR="002C1A3D" w:rsidRPr="000B62DA">
        <w:rPr>
          <w:rFonts w:ascii="TTA0o00" w:eastAsiaTheme="minorHAnsi" w:hAnsi="TTA0o00" w:cs="TTA0o00"/>
          <w:b/>
          <w:sz w:val="32"/>
          <w:szCs w:val="32"/>
          <w:lang w:eastAsia="en-US"/>
        </w:rPr>
        <w:t>Broberg/</w:t>
      </w:r>
      <w:proofErr w:type="spellStart"/>
      <w:r w:rsidR="002C1A3D" w:rsidRPr="000B62DA">
        <w:rPr>
          <w:rFonts w:ascii="TTA0o00" w:eastAsiaTheme="minorHAnsi" w:hAnsi="TTA0o00" w:cs="TTA0o00"/>
          <w:b/>
          <w:sz w:val="32"/>
          <w:szCs w:val="32"/>
          <w:lang w:eastAsia="en-US"/>
        </w:rPr>
        <w:t>Söd</w:t>
      </w:r>
      <w:proofErr w:type="spellEnd"/>
      <w:r w:rsidR="002C1A3D" w:rsidRPr="000B62DA">
        <w:rPr>
          <w:rFonts w:ascii="TTA0o00" w:eastAsiaTheme="minorHAnsi" w:hAnsi="TTA0o00" w:cs="TTA0o00"/>
          <w:b/>
          <w:sz w:val="32"/>
          <w:szCs w:val="32"/>
          <w:lang w:eastAsia="en-US"/>
        </w:rPr>
        <w:t>.</w:t>
      </w:r>
      <w:r w:rsidR="00292084" w:rsidRPr="000B62DA">
        <w:rPr>
          <w:rFonts w:ascii="TTA0o00" w:eastAsiaTheme="minorHAnsi" w:hAnsi="TTA0o00" w:cs="TTA0o00"/>
          <w:b/>
          <w:sz w:val="32"/>
          <w:szCs w:val="32"/>
          <w:lang w:eastAsia="en-US"/>
        </w:rPr>
        <w:t xml:space="preserve"> </w:t>
      </w:r>
    </w:p>
    <w:sectPr w:rsidR="00292084" w:rsidRPr="004C5053" w:rsidSect="00C008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T9Eo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A0o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9A25871"/>
    <w:multiLevelType w:val="hybridMultilevel"/>
    <w:tmpl w:val="30F8FEE8"/>
    <w:lvl w:ilvl="0" w:tplc="6FC40E2C">
      <w:start w:val="13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506" w:hanging="360"/>
      </w:pPr>
    </w:lvl>
    <w:lvl w:ilvl="2" w:tplc="041D001B" w:tentative="1">
      <w:start w:val="1"/>
      <w:numFmt w:val="lowerRoman"/>
      <w:lvlText w:val="%3."/>
      <w:lvlJc w:val="right"/>
      <w:pPr>
        <w:ind w:left="2226" w:hanging="180"/>
      </w:pPr>
    </w:lvl>
    <w:lvl w:ilvl="3" w:tplc="041D000F" w:tentative="1">
      <w:start w:val="1"/>
      <w:numFmt w:val="decimal"/>
      <w:lvlText w:val="%4."/>
      <w:lvlJc w:val="left"/>
      <w:pPr>
        <w:ind w:left="2946" w:hanging="360"/>
      </w:pPr>
    </w:lvl>
    <w:lvl w:ilvl="4" w:tplc="041D0019" w:tentative="1">
      <w:start w:val="1"/>
      <w:numFmt w:val="lowerLetter"/>
      <w:lvlText w:val="%5."/>
      <w:lvlJc w:val="left"/>
      <w:pPr>
        <w:ind w:left="3666" w:hanging="360"/>
      </w:pPr>
    </w:lvl>
    <w:lvl w:ilvl="5" w:tplc="041D001B" w:tentative="1">
      <w:start w:val="1"/>
      <w:numFmt w:val="lowerRoman"/>
      <w:lvlText w:val="%6."/>
      <w:lvlJc w:val="right"/>
      <w:pPr>
        <w:ind w:left="4386" w:hanging="180"/>
      </w:pPr>
    </w:lvl>
    <w:lvl w:ilvl="6" w:tplc="041D000F" w:tentative="1">
      <w:start w:val="1"/>
      <w:numFmt w:val="decimal"/>
      <w:lvlText w:val="%7."/>
      <w:lvlJc w:val="left"/>
      <w:pPr>
        <w:ind w:left="5106" w:hanging="360"/>
      </w:pPr>
    </w:lvl>
    <w:lvl w:ilvl="7" w:tplc="041D0019" w:tentative="1">
      <w:start w:val="1"/>
      <w:numFmt w:val="lowerLetter"/>
      <w:lvlText w:val="%8."/>
      <w:lvlJc w:val="left"/>
      <w:pPr>
        <w:ind w:left="5826" w:hanging="360"/>
      </w:pPr>
    </w:lvl>
    <w:lvl w:ilvl="8" w:tplc="041D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628F432F"/>
    <w:multiLevelType w:val="hybridMultilevel"/>
    <w:tmpl w:val="7968ECAA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12174B"/>
    <w:multiLevelType w:val="hybridMultilevel"/>
    <w:tmpl w:val="68668346"/>
    <w:lvl w:ilvl="0" w:tplc="B674F1C6">
      <w:start w:val="1"/>
      <w:numFmt w:val="decimal"/>
      <w:lvlText w:val="%1."/>
      <w:lvlJc w:val="left"/>
      <w:pPr>
        <w:tabs>
          <w:tab w:val="num" w:pos="1431"/>
        </w:tabs>
        <w:ind w:left="1431" w:hanging="1005"/>
      </w:pPr>
      <w:rPr>
        <w:rFonts w:hint="default"/>
        <w:b/>
        <w:color w:val="000000" w:themeColor="text1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attachedTemplate r:id="rId1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084"/>
    <w:rsid w:val="00001E64"/>
    <w:rsid w:val="00005558"/>
    <w:rsid w:val="00076BEA"/>
    <w:rsid w:val="00091823"/>
    <w:rsid w:val="000A1A5E"/>
    <w:rsid w:val="000B62DA"/>
    <w:rsid w:val="000C6554"/>
    <w:rsid w:val="000C6989"/>
    <w:rsid w:val="000D3C16"/>
    <w:rsid w:val="000E158A"/>
    <w:rsid w:val="000F5867"/>
    <w:rsid w:val="000F6DE0"/>
    <w:rsid w:val="00106E92"/>
    <w:rsid w:val="00112272"/>
    <w:rsid w:val="001237A0"/>
    <w:rsid w:val="001249B7"/>
    <w:rsid w:val="00127201"/>
    <w:rsid w:val="00150A93"/>
    <w:rsid w:val="0015690C"/>
    <w:rsid w:val="00190BCA"/>
    <w:rsid w:val="001B6D8D"/>
    <w:rsid w:val="001C0C74"/>
    <w:rsid w:val="002403FB"/>
    <w:rsid w:val="0027322E"/>
    <w:rsid w:val="00292084"/>
    <w:rsid w:val="002C1A3D"/>
    <w:rsid w:val="002F5E8F"/>
    <w:rsid w:val="003008E5"/>
    <w:rsid w:val="00373059"/>
    <w:rsid w:val="003935D1"/>
    <w:rsid w:val="003B1416"/>
    <w:rsid w:val="003E27AB"/>
    <w:rsid w:val="003F08ED"/>
    <w:rsid w:val="00437298"/>
    <w:rsid w:val="00463176"/>
    <w:rsid w:val="004A3881"/>
    <w:rsid w:val="004A6D63"/>
    <w:rsid w:val="004B4F89"/>
    <w:rsid w:val="004C5053"/>
    <w:rsid w:val="00506C26"/>
    <w:rsid w:val="005436FD"/>
    <w:rsid w:val="00550D8D"/>
    <w:rsid w:val="00576EB9"/>
    <w:rsid w:val="005F15F8"/>
    <w:rsid w:val="006030C7"/>
    <w:rsid w:val="00620554"/>
    <w:rsid w:val="00625F9C"/>
    <w:rsid w:val="00633D78"/>
    <w:rsid w:val="006576E7"/>
    <w:rsid w:val="00686C8E"/>
    <w:rsid w:val="006C6DCA"/>
    <w:rsid w:val="006D5D3E"/>
    <w:rsid w:val="006F1E08"/>
    <w:rsid w:val="0072730B"/>
    <w:rsid w:val="0074307F"/>
    <w:rsid w:val="00755997"/>
    <w:rsid w:val="007B29BA"/>
    <w:rsid w:val="007B42FD"/>
    <w:rsid w:val="007F5AE8"/>
    <w:rsid w:val="00803234"/>
    <w:rsid w:val="00823007"/>
    <w:rsid w:val="008408E8"/>
    <w:rsid w:val="00845232"/>
    <w:rsid w:val="008776F1"/>
    <w:rsid w:val="00893211"/>
    <w:rsid w:val="008A6FF9"/>
    <w:rsid w:val="008F22BA"/>
    <w:rsid w:val="009618E0"/>
    <w:rsid w:val="00971D06"/>
    <w:rsid w:val="009748A1"/>
    <w:rsid w:val="00986A63"/>
    <w:rsid w:val="009A5C3F"/>
    <w:rsid w:val="009A721E"/>
    <w:rsid w:val="009B528F"/>
    <w:rsid w:val="009C39A3"/>
    <w:rsid w:val="009C40BB"/>
    <w:rsid w:val="009E19EB"/>
    <w:rsid w:val="00A0406B"/>
    <w:rsid w:val="00A32204"/>
    <w:rsid w:val="00A81DF8"/>
    <w:rsid w:val="00A87701"/>
    <w:rsid w:val="00A9616E"/>
    <w:rsid w:val="00AB2921"/>
    <w:rsid w:val="00AB4CD8"/>
    <w:rsid w:val="00B13978"/>
    <w:rsid w:val="00B23186"/>
    <w:rsid w:val="00B742A0"/>
    <w:rsid w:val="00BC54F1"/>
    <w:rsid w:val="00BE4830"/>
    <w:rsid w:val="00BF5E00"/>
    <w:rsid w:val="00BF752E"/>
    <w:rsid w:val="00C00895"/>
    <w:rsid w:val="00C27207"/>
    <w:rsid w:val="00C3736A"/>
    <w:rsid w:val="00C4555A"/>
    <w:rsid w:val="00C46AB7"/>
    <w:rsid w:val="00CF4577"/>
    <w:rsid w:val="00D45BA9"/>
    <w:rsid w:val="00D62791"/>
    <w:rsid w:val="00D6759F"/>
    <w:rsid w:val="00D80DEA"/>
    <w:rsid w:val="00DD47D8"/>
    <w:rsid w:val="00E12D12"/>
    <w:rsid w:val="00E229A7"/>
    <w:rsid w:val="00E65597"/>
    <w:rsid w:val="00E80109"/>
    <w:rsid w:val="00EA3E6C"/>
    <w:rsid w:val="00F00CF6"/>
    <w:rsid w:val="00F2630A"/>
    <w:rsid w:val="00F27D70"/>
    <w:rsid w:val="00F44DDB"/>
    <w:rsid w:val="00FA6D2B"/>
    <w:rsid w:val="00FC3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675155B-F971-4DE6-B90F-3507B3BC1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736A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46317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C3736A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C3736A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3736A"/>
    <w:rPr>
      <w:rFonts w:ascii="Tahoma" w:eastAsia="Times New Roman" w:hAnsi="Tahoma" w:cs="Tahoma"/>
      <w:sz w:val="16"/>
      <w:szCs w:val="16"/>
      <w:lang w:eastAsia="sv-SE"/>
    </w:rPr>
  </w:style>
  <w:style w:type="character" w:customStyle="1" w:styleId="Rubrik2Char">
    <w:name w:val="Rubrik 2 Char"/>
    <w:basedOn w:val="Standardstycketeckensnitt"/>
    <w:link w:val="Rubrik2"/>
    <w:uiPriority w:val="9"/>
    <w:rsid w:val="0046317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v\Desktop\Helena\Broberg%20Wordmal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Broberg Wordmall.dotx</Template>
  <TotalTime>41</TotalTime>
  <Pages>1</Pages>
  <Words>201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Broberg</dc:creator>
  <cp:lastModifiedBy>Anv</cp:lastModifiedBy>
  <cp:revision>9</cp:revision>
  <cp:lastPrinted>2017-06-14T06:42:00Z</cp:lastPrinted>
  <dcterms:created xsi:type="dcterms:W3CDTF">2017-06-12T12:30:00Z</dcterms:created>
  <dcterms:modified xsi:type="dcterms:W3CDTF">2017-08-23T13:14:00Z</dcterms:modified>
</cp:coreProperties>
</file>